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F69BD" w14:textId="4FE0C790" w:rsidR="003F5F1F" w:rsidRDefault="003F5F1F" w:rsidP="001F720E">
      <w:pPr>
        <w:jc w:val="center"/>
        <w:rPr>
          <w:b/>
          <w:sz w:val="40"/>
          <w:lang w:val="en-AU"/>
        </w:rPr>
      </w:pPr>
      <w:bookmarkStart w:id="0" w:name="_GoBack"/>
      <w:bookmarkEnd w:id="0"/>
      <w:r>
        <w:rPr>
          <w:b/>
          <w:sz w:val="40"/>
          <w:lang w:val="en-AU"/>
        </w:rPr>
        <w:t>Lakes Entrance North Arm</w:t>
      </w:r>
    </w:p>
    <w:p w14:paraId="00B7AA4D" w14:textId="3F6E10B5" w:rsidR="00EF36FF" w:rsidRDefault="00EF36FF" w:rsidP="001F720E">
      <w:pPr>
        <w:jc w:val="center"/>
        <w:rPr>
          <w:b/>
          <w:sz w:val="40"/>
          <w:lang w:val="en-AU"/>
        </w:rPr>
      </w:pPr>
      <w:r>
        <w:rPr>
          <w:b/>
          <w:sz w:val="40"/>
          <w:lang w:val="en-AU"/>
        </w:rPr>
        <w:t>(Also known as the Apex ramp)</w:t>
      </w:r>
    </w:p>
    <w:p w14:paraId="66D9FB47" w14:textId="3C7822D4" w:rsidR="001F720E" w:rsidRDefault="008B1D36" w:rsidP="001F720E">
      <w:pPr>
        <w:jc w:val="center"/>
        <w:rPr>
          <w:b/>
          <w:sz w:val="40"/>
          <w:lang w:val="en-AU"/>
        </w:rPr>
      </w:pPr>
      <w:r>
        <w:rPr>
          <w:b/>
          <w:sz w:val="40"/>
          <w:lang w:val="en-AU"/>
        </w:rPr>
        <w:t xml:space="preserve">Marine </w:t>
      </w:r>
      <w:proofErr w:type="spellStart"/>
      <w:r>
        <w:rPr>
          <w:b/>
          <w:sz w:val="40"/>
          <w:lang w:val="en-AU"/>
        </w:rPr>
        <w:t>Pde</w:t>
      </w:r>
      <w:proofErr w:type="spellEnd"/>
      <w:r>
        <w:rPr>
          <w:b/>
          <w:sz w:val="40"/>
          <w:lang w:val="en-AU"/>
        </w:rPr>
        <w:t xml:space="preserve">., Lakes Entrance, </w:t>
      </w:r>
      <w:r w:rsidR="00F92A0A">
        <w:rPr>
          <w:b/>
          <w:sz w:val="40"/>
          <w:lang w:val="en-AU"/>
        </w:rPr>
        <w:t>Victoria</w:t>
      </w:r>
    </w:p>
    <w:p w14:paraId="5389C9B4" w14:textId="77777777" w:rsidR="001F720E" w:rsidRDefault="001F720E" w:rsidP="00847697">
      <w:pPr>
        <w:ind w:firstLine="1843"/>
        <w:jc w:val="center"/>
        <w:rPr>
          <w:b/>
          <w:sz w:val="40"/>
          <w:lang w:val="en-AU"/>
        </w:rPr>
      </w:pPr>
    </w:p>
    <w:p w14:paraId="680BE258" w14:textId="3CA202E6" w:rsidR="001F720E" w:rsidRDefault="00962EE8" w:rsidP="00D4599B">
      <w:pPr>
        <w:jc w:val="center"/>
        <w:rPr>
          <w:b/>
          <w:sz w:val="40"/>
          <w:lang w:val="en-AU"/>
        </w:rPr>
      </w:pPr>
      <w:r>
        <w:rPr>
          <w:b/>
          <w:noProof/>
          <w:sz w:val="40"/>
        </w:rPr>
        <w:drawing>
          <wp:inline distT="0" distB="0" distL="0" distR="0" wp14:anchorId="2E56156F" wp14:editId="0CF71F5E">
            <wp:extent cx="4852035" cy="28504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kes Entrance Marine Pde. aeri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169" cy="285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2FA6" w14:textId="5DD5363D" w:rsidR="001F720E" w:rsidRDefault="001F720E" w:rsidP="001F720E">
      <w:pPr>
        <w:rPr>
          <w:b/>
          <w:sz w:val="40"/>
          <w:lang w:val="en-AU"/>
        </w:rPr>
      </w:pPr>
    </w:p>
    <w:p w14:paraId="48B801EF" w14:textId="77777777" w:rsidR="00E6363F" w:rsidRDefault="001F720E" w:rsidP="001F720E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GPS</w:t>
      </w:r>
      <w:r w:rsidR="00847697" w:rsidRPr="00F4732C">
        <w:rPr>
          <w:b/>
          <w:sz w:val="36"/>
          <w:lang w:val="en-AU"/>
        </w:rPr>
        <w:t xml:space="preserve">            </w:t>
      </w:r>
      <w:r w:rsidR="00E6363F" w:rsidRPr="00E6363F">
        <w:rPr>
          <w:b/>
          <w:sz w:val="36"/>
          <w:lang w:val="en-AU"/>
        </w:rPr>
        <w:t>36°25'30.89"S</w:t>
      </w:r>
      <w:r w:rsidR="00E6363F">
        <w:rPr>
          <w:b/>
          <w:sz w:val="36"/>
          <w:lang w:val="en-AU"/>
        </w:rPr>
        <w:t xml:space="preserve">     </w:t>
      </w:r>
      <w:r w:rsidR="00E6363F" w:rsidRPr="00E6363F">
        <w:rPr>
          <w:b/>
          <w:sz w:val="36"/>
          <w:lang w:val="en-AU"/>
        </w:rPr>
        <w:t>150° 4'23.70"E</w:t>
      </w:r>
    </w:p>
    <w:p w14:paraId="01B126AF" w14:textId="74E1D985" w:rsidR="001F720E" w:rsidRPr="00F4732C" w:rsidRDefault="00847697" w:rsidP="001F720E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Lanes</w:t>
      </w:r>
      <w:r w:rsidRPr="00F4732C">
        <w:rPr>
          <w:b/>
          <w:sz w:val="36"/>
          <w:lang w:val="en-AU"/>
        </w:rPr>
        <w:tab/>
      </w:r>
      <w:r w:rsidR="00DD07F8">
        <w:rPr>
          <w:sz w:val="36"/>
          <w:lang w:val="en-AU"/>
        </w:rPr>
        <w:t>4</w:t>
      </w:r>
      <w:r w:rsidRPr="00F4732C">
        <w:rPr>
          <w:sz w:val="36"/>
          <w:lang w:val="en-AU"/>
        </w:rPr>
        <w:tab/>
      </w:r>
      <w:r w:rsidRPr="00F4732C">
        <w:rPr>
          <w:b/>
          <w:sz w:val="36"/>
          <w:lang w:val="en-AU"/>
        </w:rPr>
        <w:t>Surface</w:t>
      </w:r>
      <w:r w:rsidRPr="00F4732C">
        <w:rPr>
          <w:b/>
          <w:sz w:val="36"/>
          <w:lang w:val="en-AU"/>
        </w:rPr>
        <w:tab/>
      </w:r>
      <w:r w:rsidR="001F720E" w:rsidRPr="00F4732C">
        <w:rPr>
          <w:sz w:val="36"/>
          <w:lang w:val="en-AU"/>
        </w:rPr>
        <w:t>Concrete</w:t>
      </w:r>
      <w:r w:rsidR="001F720E" w:rsidRPr="00F4732C">
        <w:rPr>
          <w:b/>
          <w:sz w:val="36"/>
          <w:lang w:val="en-AU"/>
        </w:rPr>
        <w:tab/>
      </w:r>
      <w:r w:rsidR="003F5F1F" w:rsidRPr="003F5F1F">
        <w:rPr>
          <w:sz w:val="36"/>
          <w:lang w:val="en-AU"/>
        </w:rPr>
        <w:t>with rubber matting</w:t>
      </w:r>
      <w:r w:rsidR="00D4599B">
        <w:rPr>
          <w:b/>
          <w:sz w:val="36"/>
          <w:lang w:val="en-AU"/>
        </w:rPr>
        <w:t xml:space="preserve">    </w:t>
      </w:r>
      <w:r w:rsidR="001F720E" w:rsidRPr="00F4732C">
        <w:rPr>
          <w:b/>
          <w:sz w:val="36"/>
          <w:lang w:val="en-AU"/>
        </w:rPr>
        <w:t xml:space="preserve">Condition     </w:t>
      </w:r>
      <w:r w:rsidR="00D25BDC">
        <w:rPr>
          <w:sz w:val="36"/>
          <w:lang w:val="en-AU"/>
        </w:rPr>
        <w:t>Good</w:t>
      </w:r>
    </w:p>
    <w:p w14:paraId="6621F41B" w14:textId="7460F6A8" w:rsidR="00D4599B" w:rsidRPr="004378D6" w:rsidRDefault="00847697" w:rsidP="00AB1296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Wharves</w:t>
      </w:r>
      <w:r w:rsidRPr="00F4732C">
        <w:rPr>
          <w:b/>
          <w:sz w:val="36"/>
          <w:lang w:val="en-AU"/>
        </w:rPr>
        <w:tab/>
      </w:r>
      <w:r w:rsidR="00F4732C">
        <w:rPr>
          <w:b/>
          <w:sz w:val="36"/>
          <w:lang w:val="en-AU"/>
        </w:rPr>
        <w:tab/>
      </w:r>
      <w:r w:rsidR="00D25BDC">
        <w:rPr>
          <w:sz w:val="36"/>
          <w:lang w:val="en-AU"/>
        </w:rPr>
        <w:t xml:space="preserve">2 </w:t>
      </w:r>
      <w:r w:rsidR="00473B23">
        <w:rPr>
          <w:sz w:val="36"/>
          <w:lang w:val="en-AU"/>
        </w:rPr>
        <w:t>jettie</w:t>
      </w:r>
      <w:r w:rsidR="00D25BDC">
        <w:rPr>
          <w:sz w:val="36"/>
          <w:lang w:val="en-AU"/>
        </w:rPr>
        <w:t xml:space="preserve">s and </w:t>
      </w:r>
      <w:r w:rsidR="00D37AFF">
        <w:rPr>
          <w:sz w:val="36"/>
          <w:lang w:val="en-AU"/>
        </w:rPr>
        <w:t xml:space="preserve">1 </w:t>
      </w:r>
      <w:r w:rsidR="00D25BDC">
        <w:rPr>
          <w:sz w:val="36"/>
          <w:lang w:val="en-AU"/>
        </w:rPr>
        <w:t>floating pontoon</w:t>
      </w:r>
    </w:p>
    <w:p w14:paraId="3AA6F6B5" w14:textId="5D15E2B4" w:rsidR="00AB1296" w:rsidRDefault="00AB1296" w:rsidP="00AB1296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Tides</w:t>
      </w:r>
      <w:r w:rsidRPr="00F4732C">
        <w:rPr>
          <w:sz w:val="36"/>
          <w:lang w:val="en-AU"/>
        </w:rPr>
        <w:t xml:space="preserve"> </w:t>
      </w:r>
      <w:r w:rsidRPr="00F4732C">
        <w:rPr>
          <w:sz w:val="36"/>
          <w:lang w:val="en-AU"/>
        </w:rPr>
        <w:tab/>
      </w:r>
      <w:r w:rsidRPr="00F4732C">
        <w:rPr>
          <w:sz w:val="36"/>
          <w:lang w:val="en-AU"/>
        </w:rPr>
        <w:tab/>
        <w:t>Works in all tides</w:t>
      </w:r>
    </w:p>
    <w:p w14:paraId="0B4FA67B" w14:textId="77777777" w:rsidR="004378D6" w:rsidRDefault="004378D6" w:rsidP="00AB1296">
      <w:pPr>
        <w:rPr>
          <w:sz w:val="36"/>
          <w:lang w:val="en-AU"/>
        </w:rPr>
      </w:pPr>
    </w:p>
    <w:p w14:paraId="1A444244" w14:textId="7C83BFD9" w:rsidR="00D4599B" w:rsidRDefault="004378D6" w:rsidP="00D4599B">
      <w:pPr>
        <w:rPr>
          <w:b/>
          <w:sz w:val="36"/>
          <w:lang w:val="en-AU"/>
        </w:rPr>
      </w:pPr>
      <w:r>
        <w:rPr>
          <w:b/>
          <w:noProof/>
          <w:sz w:val="36"/>
        </w:rPr>
        <w:drawing>
          <wp:inline distT="0" distB="0" distL="0" distR="0" wp14:anchorId="7A610021" wp14:editId="58088DF8">
            <wp:extent cx="2680335" cy="17867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18" cy="18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99B">
        <w:rPr>
          <w:b/>
          <w:sz w:val="36"/>
          <w:lang w:val="en-AU"/>
        </w:rPr>
        <w:t xml:space="preserve">   </w:t>
      </w:r>
      <w:r>
        <w:rPr>
          <w:b/>
          <w:noProof/>
          <w:sz w:val="40"/>
        </w:rPr>
        <w:drawing>
          <wp:inline distT="0" distB="0" distL="0" distR="0" wp14:anchorId="6563EEB3" wp14:editId="18CDFE86">
            <wp:extent cx="2711781" cy="180775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24" cy="18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4F78" w14:textId="4820666C" w:rsidR="00AB1296" w:rsidRDefault="00AB1296" w:rsidP="001F720E">
      <w:pPr>
        <w:rPr>
          <w:b/>
          <w:sz w:val="36"/>
          <w:lang w:val="en-AU"/>
        </w:rPr>
      </w:pPr>
    </w:p>
    <w:p w14:paraId="09E1D486" w14:textId="2DF7159F" w:rsidR="00C422F5" w:rsidRPr="00AB1296" w:rsidRDefault="00C422F5" w:rsidP="001F720E">
      <w:pPr>
        <w:rPr>
          <w:b/>
          <w:sz w:val="36"/>
          <w:lang w:val="en-AU"/>
        </w:rPr>
      </w:pPr>
    </w:p>
    <w:p w14:paraId="116FDC4F" w14:textId="1762CB64" w:rsidR="00847697" w:rsidRPr="00F4732C" w:rsidRDefault="001F720E" w:rsidP="00847697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lastRenderedPageBreak/>
        <w:t>Parkin</w:t>
      </w:r>
      <w:r w:rsidR="00847697" w:rsidRPr="00F4732C">
        <w:rPr>
          <w:b/>
          <w:sz w:val="36"/>
          <w:lang w:val="en-AU"/>
        </w:rPr>
        <w:t>g</w:t>
      </w:r>
      <w:r w:rsidR="00847697" w:rsidRPr="00F4732C">
        <w:rPr>
          <w:b/>
          <w:sz w:val="36"/>
          <w:lang w:val="en-AU"/>
        </w:rPr>
        <w:tab/>
      </w:r>
      <w:r w:rsidR="0003640B" w:rsidRPr="00F4732C">
        <w:rPr>
          <w:sz w:val="36"/>
          <w:lang w:val="en-AU"/>
        </w:rPr>
        <w:t xml:space="preserve">Ample </w:t>
      </w:r>
      <w:r w:rsidR="004378D6">
        <w:rPr>
          <w:sz w:val="36"/>
          <w:lang w:val="en-AU"/>
        </w:rPr>
        <w:t>parking at no cost.</w:t>
      </w:r>
    </w:p>
    <w:p w14:paraId="056E0359" w14:textId="44216969" w:rsidR="00847697" w:rsidRPr="00F4732C" w:rsidRDefault="00847697" w:rsidP="00847697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Cost</w:t>
      </w:r>
      <w:r w:rsidRPr="00F4732C">
        <w:rPr>
          <w:b/>
          <w:sz w:val="36"/>
          <w:lang w:val="en-AU"/>
        </w:rPr>
        <w:tab/>
      </w:r>
      <w:r w:rsidRPr="00F4732C">
        <w:rPr>
          <w:b/>
          <w:sz w:val="36"/>
          <w:lang w:val="en-AU"/>
        </w:rPr>
        <w:tab/>
      </w:r>
      <w:r w:rsidR="00D4599B" w:rsidRPr="00D4599B">
        <w:rPr>
          <w:sz w:val="36"/>
          <w:lang w:val="en-AU"/>
        </w:rPr>
        <w:t>Nil</w:t>
      </w:r>
    </w:p>
    <w:p w14:paraId="68830F1F" w14:textId="20A04AB9" w:rsidR="001F720E" w:rsidRDefault="001F720E" w:rsidP="00847697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Facilitie</w:t>
      </w:r>
      <w:r w:rsidR="00847697" w:rsidRPr="00F4732C">
        <w:rPr>
          <w:b/>
          <w:sz w:val="36"/>
          <w:lang w:val="en-AU"/>
        </w:rPr>
        <w:t>s</w:t>
      </w:r>
      <w:r w:rsidR="00847697" w:rsidRPr="00F4732C">
        <w:rPr>
          <w:b/>
          <w:sz w:val="36"/>
          <w:lang w:val="en-AU"/>
        </w:rPr>
        <w:tab/>
      </w:r>
      <w:r w:rsidR="00D4599B">
        <w:rPr>
          <w:sz w:val="36"/>
          <w:lang w:val="en-AU"/>
        </w:rPr>
        <w:t xml:space="preserve">2 </w:t>
      </w:r>
      <w:r w:rsidR="00D930C0" w:rsidRPr="00D930C0">
        <w:rPr>
          <w:sz w:val="36"/>
          <w:lang w:val="en-AU"/>
        </w:rPr>
        <w:t>Fish</w:t>
      </w:r>
      <w:r w:rsidR="00D4599B">
        <w:rPr>
          <w:sz w:val="36"/>
          <w:lang w:val="en-AU"/>
        </w:rPr>
        <w:t xml:space="preserve"> cleaning tables, </w:t>
      </w:r>
      <w:r w:rsidR="00E434C1">
        <w:rPr>
          <w:sz w:val="36"/>
          <w:lang w:val="en-AU"/>
        </w:rPr>
        <w:t>B</w:t>
      </w:r>
      <w:r w:rsidR="00D930C0" w:rsidRPr="00D930C0">
        <w:rPr>
          <w:sz w:val="36"/>
          <w:lang w:val="en-AU"/>
        </w:rPr>
        <w:t>in, Lig</w:t>
      </w:r>
      <w:r w:rsidR="00DE114C" w:rsidRPr="00D930C0">
        <w:rPr>
          <w:sz w:val="36"/>
          <w:lang w:val="en-AU"/>
        </w:rPr>
        <w:t>h</w:t>
      </w:r>
      <w:r w:rsidRPr="00D930C0">
        <w:rPr>
          <w:sz w:val="36"/>
          <w:lang w:val="en-AU"/>
        </w:rPr>
        <w:t>ting</w:t>
      </w:r>
      <w:r w:rsidR="00D25BDC">
        <w:rPr>
          <w:sz w:val="36"/>
          <w:lang w:val="en-AU"/>
        </w:rPr>
        <w:t>, Toilets with shower</w:t>
      </w:r>
    </w:p>
    <w:p w14:paraId="7D453A9E" w14:textId="77777777" w:rsidR="004378D6" w:rsidRPr="00F4732C" w:rsidRDefault="004378D6" w:rsidP="00847697">
      <w:pPr>
        <w:rPr>
          <w:sz w:val="36"/>
          <w:lang w:val="en-AU"/>
        </w:rPr>
      </w:pPr>
    </w:p>
    <w:p w14:paraId="06E81565" w14:textId="405F599F" w:rsidR="00847697" w:rsidRDefault="004378D6" w:rsidP="004378D6">
      <w:pPr>
        <w:jc w:val="right"/>
        <w:rPr>
          <w:sz w:val="36"/>
          <w:lang w:val="en-AU"/>
        </w:rPr>
      </w:pPr>
      <w:r>
        <w:rPr>
          <w:noProof/>
          <w:sz w:val="36"/>
        </w:rPr>
        <w:drawing>
          <wp:inline distT="0" distB="0" distL="0" distR="0" wp14:anchorId="24FE0E5E" wp14:editId="4459FC5C">
            <wp:extent cx="3871174" cy="25806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894" cy="258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38FC1" w14:textId="7F7B177C" w:rsidR="00AB1296" w:rsidRDefault="00AB1296" w:rsidP="00AB1296">
      <w:pPr>
        <w:jc w:val="center"/>
        <w:rPr>
          <w:sz w:val="36"/>
          <w:lang w:val="en-AU"/>
        </w:rPr>
      </w:pPr>
    </w:p>
    <w:p w14:paraId="0E9E949E" w14:textId="4ECD625D" w:rsidR="00AB1296" w:rsidRPr="00F4732C" w:rsidRDefault="00817E83" w:rsidP="00847697">
      <w:pPr>
        <w:rPr>
          <w:sz w:val="36"/>
          <w:lang w:val="en-AU"/>
        </w:rPr>
      </w:pPr>
      <w:r>
        <w:rPr>
          <w:noProof/>
          <w:sz w:val="36"/>
        </w:rPr>
        <w:drawing>
          <wp:inline distT="0" distB="0" distL="0" distR="0" wp14:anchorId="3843583C" wp14:editId="17E0F0A8">
            <wp:extent cx="3823335" cy="25487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45" cy="255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2871" w14:textId="77777777" w:rsidR="004378D6" w:rsidRDefault="004378D6" w:rsidP="00892BB9">
      <w:pPr>
        <w:rPr>
          <w:b/>
          <w:sz w:val="36"/>
          <w:lang w:val="en-AU"/>
        </w:rPr>
      </w:pPr>
    </w:p>
    <w:p w14:paraId="10898435" w14:textId="77777777" w:rsidR="00892BB9" w:rsidRPr="00F4732C" w:rsidRDefault="001F720E" w:rsidP="00892BB9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Fuel</w:t>
      </w:r>
      <w:r w:rsidR="00892BB9" w:rsidRPr="00F4732C">
        <w:rPr>
          <w:b/>
          <w:sz w:val="36"/>
          <w:lang w:val="en-AU"/>
        </w:rPr>
        <w:tab/>
      </w:r>
      <w:r w:rsidR="00892BB9" w:rsidRPr="00F4732C">
        <w:rPr>
          <w:b/>
          <w:sz w:val="36"/>
          <w:lang w:val="en-AU"/>
        </w:rPr>
        <w:tab/>
      </w:r>
    </w:p>
    <w:p w14:paraId="1E70487C" w14:textId="09DE7B6F" w:rsidR="004240FC" w:rsidRPr="004378D6" w:rsidRDefault="004240FC" w:rsidP="004240FC">
      <w:pPr>
        <w:rPr>
          <w:sz w:val="36"/>
          <w:szCs w:val="32"/>
        </w:rPr>
      </w:pPr>
      <w:proofErr w:type="gramStart"/>
      <w:r w:rsidRPr="004378D6">
        <w:rPr>
          <w:sz w:val="36"/>
          <w:szCs w:val="32"/>
        </w:rPr>
        <w:t xml:space="preserve">Shell </w:t>
      </w:r>
      <w:r w:rsidRPr="004378D6">
        <w:rPr>
          <w:bCs/>
          <w:sz w:val="36"/>
          <w:szCs w:val="32"/>
        </w:rPr>
        <w:t> </w:t>
      </w:r>
      <w:r w:rsidR="004378D6" w:rsidRPr="004378D6">
        <w:rPr>
          <w:bCs/>
          <w:sz w:val="36"/>
          <w:szCs w:val="32"/>
        </w:rPr>
        <w:t>66</w:t>
      </w:r>
      <w:proofErr w:type="gramEnd"/>
      <w:r w:rsidR="004378D6" w:rsidRPr="004378D6">
        <w:rPr>
          <w:bCs/>
          <w:sz w:val="36"/>
          <w:szCs w:val="32"/>
        </w:rPr>
        <w:t xml:space="preserve"> Marine </w:t>
      </w:r>
      <w:proofErr w:type="spellStart"/>
      <w:r w:rsidR="004378D6" w:rsidRPr="004378D6">
        <w:rPr>
          <w:bCs/>
          <w:sz w:val="36"/>
          <w:szCs w:val="32"/>
        </w:rPr>
        <w:t>Pde</w:t>
      </w:r>
      <w:proofErr w:type="spellEnd"/>
      <w:r w:rsidR="004378D6" w:rsidRPr="004378D6">
        <w:rPr>
          <w:bCs/>
          <w:sz w:val="36"/>
          <w:szCs w:val="32"/>
        </w:rPr>
        <w:t>., Lakes Entrance</w:t>
      </w:r>
    </w:p>
    <w:p w14:paraId="42ACBEE2" w14:textId="2CD033F7" w:rsidR="00F646AA" w:rsidRDefault="00E434C1" w:rsidP="00F646AA">
      <w:pPr>
        <w:rPr>
          <w:sz w:val="36"/>
          <w:szCs w:val="32"/>
        </w:rPr>
      </w:pPr>
      <w:r>
        <w:rPr>
          <w:sz w:val="36"/>
          <w:szCs w:val="32"/>
        </w:rPr>
        <w:t xml:space="preserve">Caltex </w:t>
      </w:r>
      <w:r w:rsidR="00F646AA">
        <w:rPr>
          <w:sz w:val="36"/>
          <w:szCs w:val="32"/>
        </w:rPr>
        <w:t xml:space="preserve">413 Esplanade, </w:t>
      </w:r>
      <w:proofErr w:type="spellStart"/>
      <w:r w:rsidR="00F646AA">
        <w:rPr>
          <w:sz w:val="36"/>
          <w:szCs w:val="32"/>
        </w:rPr>
        <w:t>Toorloo</w:t>
      </w:r>
      <w:proofErr w:type="spellEnd"/>
      <w:r w:rsidR="00F646AA">
        <w:rPr>
          <w:sz w:val="36"/>
          <w:szCs w:val="32"/>
        </w:rPr>
        <w:t xml:space="preserve"> Arm, Lakes Entrance</w:t>
      </w:r>
      <w:proofErr w:type="gramStart"/>
      <w:r w:rsidR="00F646AA">
        <w:rPr>
          <w:sz w:val="36"/>
          <w:szCs w:val="32"/>
        </w:rPr>
        <w:t xml:space="preserve">   </w:t>
      </w:r>
      <w:r w:rsidR="00F646AA" w:rsidRPr="00F646AA">
        <w:rPr>
          <w:sz w:val="36"/>
          <w:szCs w:val="32"/>
        </w:rPr>
        <w:t>(</w:t>
      </w:r>
      <w:proofErr w:type="gramEnd"/>
      <w:r w:rsidR="00F646AA" w:rsidRPr="00F646AA">
        <w:rPr>
          <w:sz w:val="36"/>
          <w:szCs w:val="32"/>
        </w:rPr>
        <w:t>03) 5155 1614</w:t>
      </w:r>
    </w:p>
    <w:p w14:paraId="3FDE6C87" w14:textId="717F9196" w:rsidR="001F720E" w:rsidRDefault="00F646AA" w:rsidP="00847697">
      <w:pPr>
        <w:rPr>
          <w:sz w:val="36"/>
          <w:szCs w:val="32"/>
        </w:rPr>
      </w:pPr>
      <w:r>
        <w:rPr>
          <w:sz w:val="36"/>
          <w:szCs w:val="32"/>
        </w:rPr>
        <w:t xml:space="preserve">Mobil 16 Princes Hwy., Lakes Entrance, </w:t>
      </w:r>
      <w:r w:rsidRPr="00F646AA">
        <w:rPr>
          <w:sz w:val="36"/>
          <w:szCs w:val="32"/>
        </w:rPr>
        <w:t>(03) 5155 212</w:t>
      </w:r>
    </w:p>
    <w:p w14:paraId="405F3F3A" w14:textId="77777777" w:rsidR="003F5F1F" w:rsidRPr="00F646AA" w:rsidRDefault="003F5F1F" w:rsidP="00847697">
      <w:pPr>
        <w:rPr>
          <w:sz w:val="36"/>
          <w:szCs w:val="32"/>
        </w:rPr>
      </w:pPr>
    </w:p>
    <w:p w14:paraId="52F652AE" w14:textId="77777777" w:rsidR="00892BB9" w:rsidRPr="00F4732C" w:rsidRDefault="00892BB9" w:rsidP="00892BB9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Services</w:t>
      </w:r>
    </w:p>
    <w:p w14:paraId="12C3696C" w14:textId="6B91AF26" w:rsidR="00146F27" w:rsidRPr="00E81BCD" w:rsidRDefault="00586DF9" w:rsidP="00892BB9">
      <w:pPr>
        <w:rPr>
          <w:sz w:val="36"/>
          <w:szCs w:val="36"/>
          <w:lang w:val="en-AU"/>
        </w:rPr>
      </w:pPr>
      <w:r>
        <w:rPr>
          <w:sz w:val="36"/>
          <w:lang w:val="en-AU"/>
        </w:rPr>
        <w:t xml:space="preserve">300 metres from the boat ramp is the main </w:t>
      </w:r>
      <w:r w:rsidR="00AB7CBD">
        <w:rPr>
          <w:sz w:val="36"/>
          <w:lang w:val="en-AU"/>
        </w:rPr>
        <w:t>shopping ar</w:t>
      </w:r>
      <w:r w:rsidR="00F646AA">
        <w:rPr>
          <w:sz w:val="36"/>
          <w:lang w:val="en-AU"/>
        </w:rPr>
        <w:t>ea on the Esplanade (Princes Hwy.)</w:t>
      </w:r>
      <w:r w:rsidR="00AB7CBD">
        <w:rPr>
          <w:sz w:val="36"/>
          <w:lang w:val="en-AU"/>
        </w:rPr>
        <w:t xml:space="preserve"> where you can find the </w:t>
      </w:r>
      <w:r w:rsidR="00F646AA">
        <w:rPr>
          <w:sz w:val="36"/>
          <w:lang w:val="en-AU"/>
        </w:rPr>
        <w:t>Lakes Entrance</w:t>
      </w:r>
      <w:r w:rsidR="00AB7CBD">
        <w:rPr>
          <w:sz w:val="36"/>
          <w:lang w:val="en-AU"/>
        </w:rPr>
        <w:t xml:space="preserve"> Hotel, cafes, newsagent, bakery, butcher, greengrocer </w:t>
      </w:r>
      <w:r w:rsidR="00AB7CBD" w:rsidRPr="00E81BCD">
        <w:rPr>
          <w:sz w:val="36"/>
          <w:szCs w:val="36"/>
          <w:lang w:val="en-AU"/>
        </w:rPr>
        <w:t xml:space="preserve">and a </w:t>
      </w:r>
      <w:r w:rsidR="00146F27" w:rsidRPr="00E81BCD">
        <w:rPr>
          <w:sz w:val="36"/>
          <w:szCs w:val="36"/>
          <w:lang w:val="en-AU"/>
        </w:rPr>
        <w:t xml:space="preserve">Woolworths </w:t>
      </w:r>
      <w:r w:rsidR="00892BB9" w:rsidRPr="00E81BCD">
        <w:rPr>
          <w:sz w:val="36"/>
          <w:szCs w:val="36"/>
          <w:lang w:val="en-AU"/>
        </w:rPr>
        <w:t>Supermarket, etc.</w:t>
      </w:r>
    </w:p>
    <w:p w14:paraId="6C28D5B1" w14:textId="77777777" w:rsidR="00892BB9" w:rsidRPr="00E81BCD" w:rsidRDefault="00892BB9" w:rsidP="00892BB9">
      <w:pPr>
        <w:rPr>
          <w:sz w:val="36"/>
          <w:szCs w:val="36"/>
          <w:lang w:val="en-AU"/>
        </w:rPr>
      </w:pPr>
    </w:p>
    <w:p w14:paraId="759AE4E1" w14:textId="28D5CD38" w:rsidR="00C422F5" w:rsidRPr="005A7337" w:rsidRDefault="005A7337" w:rsidP="00892BB9">
      <w:pPr>
        <w:rPr>
          <w:b/>
          <w:sz w:val="36"/>
          <w:lang w:val="en-AU"/>
        </w:rPr>
      </w:pPr>
      <w:r>
        <w:rPr>
          <w:b/>
          <w:sz w:val="36"/>
          <w:lang w:val="en-AU"/>
        </w:rPr>
        <w:t>Fishing Tack</w:t>
      </w:r>
      <w:r w:rsidR="00723C87">
        <w:rPr>
          <w:b/>
          <w:sz w:val="36"/>
          <w:lang w:val="en-AU"/>
        </w:rPr>
        <w:t>l</w:t>
      </w:r>
      <w:r>
        <w:rPr>
          <w:b/>
          <w:sz w:val="36"/>
          <w:lang w:val="en-AU"/>
        </w:rPr>
        <w:t>e &amp; Bait</w:t>
      </w:r>
    </w:p>
    <w:p w14:paraId="1D58E851" w14:textId="77777777" w:rsidR="00F646AA" w:rsidRPr="00F646AA" w:rsidRDefault="00F646AA" w:rsidP="00F646AA">
      <w:pPr>
        <w:rPr>
          <w:sz w:val="36"/>
          <w:szCs w:val="32"/>
        </w:rPr>
      </w:pPr>
      <w:r>
        <w:rPr>
          <w:sz w:val="36"/>
          <w:szCs w:val="32"/>
          <w:lang w:val="en-AU"/>
        </w:rPr>
        <w:t xml:space="preserve">East End Bait and Tackle Supplies, 577 The Esplanade, Lakes Entrance </w:t>
      </w:r>
      <w:r w:rsidRPr="00F646AA">
        <w:rPr>
          <w:bCs/>
          <w:sz w:val="36"/>
          <w:szCs w:val="32"/>
        </w:rPr>
        <w:t>03 51551593</w:t>
      </w:r>
    </w:p>
    <w:p w14:paraId="33FD1410" w14:textId="28F93F81" w:rsidR="00C422F5" w:rsidRDefault="00DF10DD" w:rsidP="00892BB9">
      <w:pPr>
        <w:rPr>
          <w:sz w:val="36"/>
          <w:lang w:val="en-AU"/>
        </w:rPr>
      </w:pPr>
      <w:r>
        <w:rPr>
          <w:sz w:val="36"/>
          <w:lang w:val="en-AU"/>
        </w:rPr>
        <w:t xml:space="preserve">Riviera Bait Supplies, 243 The Esplanade, Lakes Entrance </w:t>
      </w:r>
    </w:p>
    <w:p w14:paraId="35E45079" w14:textId="1B13248A" w:rsidR="00DF10DD" w:rsidRDefault="00DF10DD" w:rsidP="00892BB9">
      <w:pPr>
        <w:rPr>
          <w:sz w:val="36"/>
          <w:lang w:val="en-AU"/>
        </w:rPr>
      </w:pPr>
      <w:r>
        <w:rPr>
          <w:sz w:val="36"/>
          <w:lang w:val="en-AU"/>
        </w:rPr>
        <w:t>51552263</w:t>
      </w:r>
    </w:p>
    <w:p w14:paraId="12EFF83E" w14:textId="77777777" w:rsidR="00DF10DD" w:rsidRPr="00F4732C" w:rsidRDefault="00DF10DD" w:rsidP="00892BB9">
      <w:pPr>
        <w:rPr>
          <w:sz w:val="36"/>
          <w:lang w:val="en-AU"/>
        </w:rPr>
      </w:pPr>
    </w:p>
    <w:p w14:paraId="2B6FF799" w14:textId="41B5DF99" w:rsidR="00D37AFF" w:rsidRPr="00DF10DD" w:rsidRDefault="00892BB9" w:rsidP="00DF10DD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Local Knowledge</w:t>
      </w:r>
      <w:r w:rsidRPr="00F4732C">
        <w:rPr>
          <w:b/>
          <w:sz w:val="36"/>
          <w:lang w:val="en-AU"/>
        </w:rPr>
        <w:tab/>
      </w:r>
    </w:p>
    <w:p w14:paraId="2A6B11AA" w14:textId="5918384E" w:rsidR="00DF10DD" w:rsidRDefault="00586DF9" w:rsidP="00586DF9">
      <w:pPr>
        <w:rPr>
          <w:color w:val="000000" w:themeColor="text1"/>
          <w:sz w:val="36"/>
          <w:lang w:val="en-AU"/>
        </w:rPr>
      </w:pPr>
      <w:r w:rsidRPr="00586DF9">
        <w:rPr>
          <w:color w:val="000000" w:themeColor="text1"/>
          <w:sz w:val="36"/>
          <w:lang w:val="en-AU"/>
        </w:rPr>
        <w:t>This is a very sheltered boat ramp with plenty of parking and good facilities.   The</w:t>
      </w:r>
      <w:r w:rsidR="003F5F1F">
        <w:rPr>
          <w:color w:val="000000" w:themeColor="text1"/>
          <w:sz w:val="36"/>
          <w:lang w:val="en-AU"/>
        </w:rPr>
        <w:t>re is plenty of berthing with</w:t>
      </w:r>
      <w:r w:rsidR="00DF10DD">
        <w:rPr>
          <w:color w:val="000000" w:themeColor="text1"/>
          <w:sz w:val="36"/>
          <w:lang w:val="en-AU"/>
        </w:rPr>
        <w:t xml:space="preserve"> three wharf arms and the floating pontoon and if things are particularly busy, there is also </w:t>
      </w:r>
      <w:r w:rsidR="00E81BCD">
        <w:rPr>
          <w:color w:val="000000" w:themeColor="text1"/>
          <w:sz w:val="36"/>
          <w:lang w:val="en-AU"/>
        </w:rPr>
        <w:t xml:space="preserve">a </w:t>
      </w:r>
      <w:r w:rsidR="00DF10DD">
        <w:rPr>
          <w:color w:val="000000" w:themeColor="text1"/>
          <w:sz w:val="36"/>
          <w:lang w:val="en-AU"/>
        </w:rPr>
        <w:t xml:space="preserve">sand </w:t>
      </w:r>
      <w:r w:rsidR="00E81BCD">
        <w:rPr>
          <w:color w:val="000000" w:themeColor="text1"/>
          <w:sz w:val="36"/>
          <w:lang w:val="en-AU"/>
        </w:rPr>
        <w:t xml:space="preserve">beach </w:t>
      </w:r>
      <w:r w:rsidR="00DF10DD">
        <w:rPr>
          <w:color w:val="000000" w:themeColor="text1"/>
          <w:sz w:val="36"/>
          <w:lang w:val="en-AU"/>
        </w:rPr>
        <w:t>beside the ramp to beach the boat on to wait.</w:t>
      </w:r>
    </w:p>
    <w:p w14:paraId="5A1106E7" w14:textId="77777777" w:rsidR="00DF10DD" w:rsidRDefault="00DF10DD" w:rsidP="00586DF9">
      <w:pPr>
        <w:rPr>
          <w:color w:val="000000" w:themeColor="text1"/>
          <w:sz w:val="36"/>
          <w:lang w:val="en-AU"/>
        </w:rPr>
      </w:pPr>
    </w:p>
    <w:p w14:paraId="5A42C407" w14:textId="1134EA0C" w:rsidR="00DF10DD" w:rsidRDefault="00DF10DD" w:rsidP="00586DF9">
      <w:pPr>
        <w:rPr>
          <w:color w:val="000000" w:themeColor="text1"/>
          <w:sz w:val="36"/>
          <w:lang w:val="en-AU"/>
        </w:rPr>
      </w:pPr>
      <w:r>
        <w:rPr>
          <w:color w:val="000000" w:themeColor="text1"/>
          <w:sz w:val="36"/>
          <w:lang w:val="en-AU"/>
        </w:rPr>
        <w:t xml:space="preserve">There are actually three boat ramps within half a km of each other in this area.  Two are suitable for big </w:t>
      </w:r>
      <w:proofErr w:type="gramStart"/>
      <w:r>
        <w:rPr>
          <w:color w:val="000000" w:themeColor="text1"/>
          <w:sz w:val="36"/>
          <w:lang w:val="en-AU"/>
        </w:rPr>
        <w:t>boats;  being</w:t>
      </w:r>
      <w:proofErr w:type="gramEnd"/>
      <w:r w:rsidR="00E81BCD">
        <w:rPr>
          <w:color w:val="000000" w:themeColor="text1"/>
          <w:sz w:val="36"/>
          <w:lang w:val="en-AU"/>
        </w:rPr>
        <w:t xml:space="preserve"> </w:t>
      </w:r>
      <w:r>
        <w:rPr>
          <w:color w:val="000000" w:themeColor="text1"/>
          <w:sz w:val="36"/>
          <w:lang w:val="en-AU"/>
        </w:rPr>
        <w:t xml:space="preserve">this one and the North Arm bridge ramp.   The third is further east along the north arm and is really only suitable for dinghies and </w:t>
      </w:r>
      <w:proofErr w:type="spellStart"/>
      <w:r>
        <w:rPr>
          <w:color w:val="000000" w:themeColor="text1"/>
          <w:sz w:val="36"/>
          <w:lang w:val="en-AU"/>
        </w:rPr>
        <w:t>jetskis</w:t>
      </w:r>
      <w:proofErr w:type="spellEnd"/>
      <w:r>
        <w:rPr>
          <w:color w:val="000000" w:themeColor="text1"/>
          <w:sz w:val="36"/>
          <w:lang w:val="en-AU"/>
        </w:rPr>
        <w:t>.</w:t>
      </w:r>
    </w:p>
    <w:p w14:paraId="501FAF41" w14:textId="77777777" w:rsidR="00AB7CBD" w:rsidRDefault="00AB7CBD" w:rsidP="00586DF9">
      <w:pPr>
        <w:rPr>
          <w:color w:val="000000" w:themeColor="text1"/>
          <w:sz w:val="36"/>
          <w:lang w:val="en-AU"/>
        </w:rPr>
      </w:pPr>
    </w:p>
    <w:p w14:paraId="2F2FC605" w14:textId="5E4CB3C5" w:rsidR="005615DB" w:rsidRDefault="005615DB" w:rsidP="00586DF9">
      <w:pPr>
        <w:rPr>
          <w:color w:val="000000" w:themeColor="text1"/>
          <w:sz w:val="36"/>
          <w:lang w:val="en-AU"/>
        </w:rPr>
      </w:pPr>
      <w:r>
        <w:rPr>
          <w:color w:val="000000" w:themeColor="text1"/>
          <w:sz w:val="36"/>
          <w:lang w:val="en-AU"/>
        </w:rPr>
        <w:t>The ramp is in good condition which is very typical of all major ramps on the Gippsland Lakes.   The jetties are all painted in varying colours which designate how long a boat can stay tied up on the jetty.   Signs clearly</w:t>
      </w:r>
      <w:r w:rsidR="00E81BCD">
        <w:rPr>
          <w:color w:val="000000" w:themeColor="text1"/>
          <w:sz w:val="36"/>
          <w:lang w:val="en-AU"/>
        </w:rPr>
        <w:t xml:space="preserve"> explain what the colours mean.</w:t>
      </w:r>
    </w:p>
    <w:p w14:paraId="2109654B" w14:textId="77777777" w:rsidR="003F5F1F" w:rsidRDefault="003F5F1F" w:rsidP="00586DF9">
      <w:pPr>
        <w:rPr>
          <w:color w:val="000000" w:themeColor="text1"/>
          <w:sz w:val="36"/>
          <w:lang w:val="en-AU"/>
        </w:rPr>
      </w:pPr>
    </w:p>
    <w:p w14:paraId="40397876" w14:textId="5E5AA61E" w:rsidR="00C76ADC" w:rsidRDefault="00C76ADC" w:rsidP="00586DF9">
      <w:pPr>
        <w:rPr>
          <w:color w:val="000000" w:themeColor="text1"/>
          <w:sz w:val="36"/>
          <w:lang w:val="en-AU"/>
        </w:rPr>
      </w:pPr>
      <w:r>
        <w:rPr>
          <w:noProof/>
          <w:color w:val="000000" w:themeColor="text1"/>
          <w:sz w:val="36"/>
        </w:rPr>
        <w:drawing>
          <wp:inline distT="0" distB="0" distL="0" distR="0" wp14:anchorId="56A3ADA1" wp14:editId="312E2B26">
            <wp:extent cx="5423535" cy="36154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97" cy="361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737C" w14:textId="77777777" w:rsidR="00D37AFF" w:rsidRDefault="00D37AFF" w:rsidP="00586DF9">
      <w:pPr>
        <w:rPr>
          <w:color w:val="000000" w:themeColor="text1"/>
          <w:sz w:val="36"/>
          <w:lang w:val="en-AU"/>
        </w:rPr>
      </w:pPr>
    </w:p>
    <w:p w14:paraId="05034493" w14:textId="3E330325" w:rsidR="00D37AFF" w:rsidRDefault="00D37AFF" w:rsidP="00586DF9">
      <w:pPr>
        <w:rPr>
          <w:color w:val="000000" w:themeColor="text1"/>
          <w:sz w:val="36"/>
          <w:lang w:val="en-AU"/>
        </w:rPr>
      </w:pPr>
      <w:r>
        <w:rPr>
          <w:noProof/>
          <w:color w:val="000000" w:themeColor="text1"/>
          <w:sz w:val="36"/>
        </w:rPr>
        <w:drawing>
          <wp:inline distT="0" distB="0" distL="0" distR="0" wp14:anchorId="460C8858" wp14:editId="6A02C91B">
            <wp:extent cx="5378928" cy="3585754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6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208" cy="359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5D59" w14:textId="77777777" w:rsidR="00A6551C" w:rsidRPr="00271A30" w:rsidRDefault="00A6551C" w:rsidP="00A6551C">
      <w:pPr>
        <w:jc w:val="center"/>
        <w:rPr>
          <w:b/>
          <w:color w:val="000000" w:themeColor="text1"/>
          <w:sz w:val="40"/>
          <w:lang w:val="en-AU"/>
        </w:rPr>
      </w:pPr>
      <w:r w:rsidRPr="00271A30">
        <w:rPr>
          <w:b/>
          <w:color w:val="000000" w:themeColor="text1"/>
          <w:sz w:val="40"/>
          <w:lang w:val="en-AU"/>
        </w:rPr>
        <w:t>Boat Ramp Etiquette</w:t>
      </w:r>
    </w:p>
    <w:p w14:paraId="5722120C" w14:textId="77777777" w:rsidR="00A6551C" w:rsidRPr="00271A30" w:rsidRDefault="00A6551C" w:rsidP="00A6551C">
      <w:pPr>
        <w:rPr>
          <w:color w:val="000000" w:themeColor="text1"/>
          <w:sz w:val="36"/>
          <w:lang w:val="en-AU"/>
        </w:rPr>
      </w:pPr>
    </w:p>
    <w:p w14:paraId="511B33B8" w14:textId="77777777" w:rsidR="00A6551C" w:rsidRPr="00271A30" w:rsidRDefault="00A6551C" w:rsidP="00A6551C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To avoid ramp rage, please try and remember these basic boat ramp rule</w:t>
      </w:r>
      <w:r>
        <w:rPr>
          <w:i/>
          <w:color w:val="000000" w:themeColor="text1"/>
          <w:sz w:val="36"/>
          <w:lang w:val="en-AU"/>
        </w:rPr>
        <w:t xml:space="preserve">s when launching and </w:t>
      </w:r>
      <w:proofErr w:type="gramStart"/>
      <w:r>
        <w:rPr>
          <w:i/>
          <w:color w:val="000000" w:themeColor="text1"/>
          <w:sz w:val="36"/>
          <w:lang w:val="en-AU"/>
        </w:rPr>
        <w:t>retrieving:-</w:t>
      </w:r>
      <w:proofErr w:type="gramEnd"/>
    </w:p>
    <w:p w14:paraId="1B9C0020" w14:textId="77777777" w:rsidR="00A6551C" w:rsidRPr="00271A30" w:rsidRDefault="00A6551C" w:rsidP="00A6551C">
      <w:pPr>
        <w:rPr>
          <w:i/>
          <w:color w:val="000000" w:themeColor="text1"/>
          <w:sz w:val="36"/>
          <w:lang w:val="en-AU"/>
        </w:rPr>
      </w:pPr>
    </w:p>
    <w:p w14:paraId="4ABD7CC7" w14:textId="77777777" w:rsidR="00A6551C" w:rsidRPr="00271A30" w:rsidRDefault="00A6551C" w:rsidP="00A6551C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 xml:space="preserve">Prepare your boat before you reverse onto the ramp – </w:t>
      </w:r>
      <w:proofErr w:type="spellStart"/>
      <w:r w:rsidRPr="00271A30">
        <w:rPr>
          <w:i/>
          <w:color w:val="000000" w:themeColor="text1"/>
          <w:sz w:val="36"/>
          <w:lang w:val="en-AU"/>
        </w:rPr>
        <w:t>ie</w:t>
      </w:r>
      <w:proofErr w:type="spellEnd"/>
      <w:r w:rsidRPr="00271A30">
        <w:rPr>
          <w:i/>
          <w:color w:val="000000" w:themeColor="text1"/>
          <w:sz w:val="36"/>
          <w:lang w:val="en-AU"/>
        </w:rPr>
        <w:t xml:space="preserve"> bungs in, straps off and equipment in the boat</w:t>
      </w:r>
    </w:p>
    <w:p w14:paraId="6268BE20" w14:textId="77777777" w:rsidR="00A6551C" w:rsidRPr="00271A30" w:rsidRDefault="00A6551C" w:rsidP="00A6551C">
      <w:pPr>
        <w:rPr>
          <w:i/>
          <w:color w:val="000000" w:themeColor="text1"/>
          <w:sz w:val="36"/>
          <w:lang w:val="en-AU"/>
        </w:rPr>
      </w:pPr>
    </w:p>
    <w:p w14:paraId="6752B7AD" w14:textId="77777777" w:rsidR="00A6551C" w:rsidRPr="00271A30" w:rsidRDefault="00A6551C" w:rsidP="00A6551C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 xml:space="preserve">Beware of slippery ramps, particularly when tide is low – if you have a </w:t>
      </w:r>
      <w:proofErr w:type="gramStart"/>
      <w:r w:rsidRPr="00271A30">
        <w:rPr>
          <w:i/>
          <w:color w:val="000000" w:themeColor="text1"/>
          <w:sz w:val="36"/>
          <w:lang w:val="en-AU"/>
        </w:rPr>
        <w:t>four wheel</w:t>
      </w:r>
      <w:proofErr w:type="gramEnd"/>
      <w:r w:rsidRPr="00271A30">
        <w:rPr>
          <w:i/>
          <w:color w:val="000000" w:themeColor="text1"/>
          <w:sz w:val="36"/>
          <w:lang w:val="en-AU"/>
        </w:rPr>
        <w:t xml:space="preserve"> drive, use it.   Every year, cars are ruined when they are dragge</w:t>
      </w:r>
      <w:r>
        <w:rPr>
          <w:i/>
          <w:color w:val="000000" w:themeColor="text1"/>
          <w:sz w:val="36"/>
          <w:lang w:val="en-AU"/>
        </w:rPr>
        <w:t>d by their boats into the water during launching or retrieval.</w:t>
      </w:r>
    </w:p>
    <w:p w14:paraId="6B5D50D2" w14:textId="77777777" w:rsidR="00A6551C" w:rsidRPr="00271A30" w:rsidRDefault="00A6551C" w:rsidP="00A6551C">
      <w:pPr>
        <w:rPr>
          <w:i/>
          <w:color w:val="000000" w:themeColor="text1"/>
          <w:sz w:val="36"/>
          <w:lang w:val="en-AU"/>
        </w:rPr>
      </w:pPr>
    </w:p>
    <w:p w14:paraId="75F2747C" w14:textId="77777777" w:rsidR="00A6551C" w:rsidRDefault="00A6551C" w:rsidP="00A6551C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Make sure you have plenty of fuel and your batteries are working – running out of fuel or dead batteries are the t</w:t>
      </w:r>
      <w:r>
        <w:rPr>
          <w:i/>
          <w:color w:val="000000" w:themeColor="text1"/>
          <w:sz w:val="36"/>
          <w:lang w:val="en-AU"/>
        </w:rPr>
        <w:t>wo most common reasons for boat</w:t>
      </w:r>
      <w:r w:rsidRPr="00271A30">
        <w:rPr>
          <w:i/>
          <w:color w:val="000000" w:themeColor="text1"/>
          <w:sz w:val="36"/>
          <w:lang w:val="en-AU"/>
        </w:rPr>
        <w:t>e</w:t>
      </w:r>
      <w:r>
        <w:rPr>
          <w:i/>
          <w:color w:val="000000" w:themeColor="text1"/>
          <w:sz w:val="36"/>
          <w:lang w:val="en-AU"/>
        </w:rPr>
        <w:t>r</w:t>
      </w:r>
      <w:r w:rsidRPr="00271A30">
        <w:rPr>
          <w:i/>
          <w:color w:val="000000" w:themeColor="text1"/>
          <w:sz w:val="36"/>
          <w:lang w:val="en-AU"/>
        </w:rPr>
        <w:t>s needing rescue every year.</w:t>
      </w:r>
    </w:p>
    <w:p w14:paraId="716B9DF9" w14:textId="77777777" w:rsidR="00A6551C" w:rsidRDefault="00A6551C" w:rsidP="00A6551C">
      <w:pPr>
        <w:rPr>
          <w:i/>
          <w:color w:val="000000" w:themeColor="text1"/>
          <w:sz w:val="36"/>
          <w:lang w:val="en-AU"/>
        </w:rPr>
      </w:pPr>
    </w:p>
    <w:p w14:paraId="48984D12" w14:textId="77777777" w:rsidR="00A6551C" w:rsidRPr="00271A30" w:rsidRDefault="00A6551C" w:rsidP="00A6551C">
      <w:pPr>
        <w:rPr>
          <w:i/>
          <w:color w:val="000000" w:themeColor="text1"/>
          <w:sz w:val="36"/>
          <w:lang w:val="en-AU"/>
        </w:rPr>
      </w:pPr>
      <w:r>
        <w:rPr>
          <w:i/>
          <w:color w:val="000000" w:themeColor="text1"/>
          <w:sz w:val="36"/>
          <w:lang w:val="en-AU"/>
        </w:rPr>
        <w:t>If you are going offshore and there is a facility such as Marine or Sea Rescue, Coastguard, or VMR which operates a log on and log off service, use it.</w:t>
      </w:r>
    </w:p>
    <w:p w14:paraId="0D6E2118" w14:textId="77777777" w:rsidR="00A6551C" w:rsidRPr="00586DF9" w:rsidRDefault="00A6551C" w:rsidP="00586DF9">
      <w:pPr>
        <w:rPr>
          <w:color w:val="000000" w:themeColor="text1"/>
          <w:sz w:val="36"/>
          <w:lang w:val="en-AU"/>
        </w:rPr>
      </w:pPr>
    </w:p>
    <w:sectPr w:rsidR="00A6551C" w:rsidRPr="00586DF9" w:rsidSect="00847697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AD3A1" w14:textId="77777777" w:rsidR="0065125B" w:rsidRDefault="0065125B" w:rsidP="00D1363A">
      <w:r>
        <w:separator/>
      </w:r>
    </w:p>
  </w:endnote>
  <w:endnote w:type="continuationSeparator" w:id="0">
    <w:p w14:paraId="2F2A3126" w14:textId="77777777" w:rsidR="0065125B" w:rsidRDefault="0065125B" w:rsidP="00D1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D6ED8E" w14:textId="77777777" w:rsidR="00CE743B" w:rsidRDefault="00CE743B">
    <w:pPr>
      <w:pStyle w:val="Header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</w:rPr>
      <w:drawing>
        <wp:inline distT="0" distB="0" distL="0" distR="0" wp14:anchorId="4F774B59" wp14:editId="2E927F35">
          <wp:extent cx="438912" cy="276973"/>
          <wp:effectExtent l="0" t="0" r="0" b="889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644045" w14:textId="77777777" w:rsidR="00CE743B" w:rsidRDefault="00CE743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E02A1F" w14:textId="77777777" w:rsidR="0065125B" w:rsidRDefault="0065125B" w:rsidP="00D1363A">
      <w:r>
        <w:separator/>
      </w:r>
    </w:p>
  </w:footnote>
  <w:footnote w:type="continuationSeparator" w:id="0">
    <w:p w14:paraId="29DABF7C" w14:textId="77777777" w:rsidR="0065125B" w:rsidRDefault="0065125B" w:rsidP="00D136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1DCFFC1" w14:textId="77777777" w:rsidR="00D1363A" w:rsidRDefault="0065125B">
    <w:pPr>
      <w:pStyle w:val="Header"/>
    </w:pPr>
    <w:r>
      <w:rPr>
        <w:noProof/>
      </w:rPr>
      <w:pict w14:anchorId="144C7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0;height:0;z-index:-251654144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  <w:r>
      <w:rPr>
        <w:noProof/>
      </w:rPr>
      <w:pict w14:anchorId="5508D8F0">
        <v:shape id="WordPictureWatermark2" o:spid="_x0000_s2050" type="#_x0000_t75" style="position:absolute;margin-left:0;margin-top:0;width:0;height:0;z-index:-251657216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5A8AB3" w14:textId="3B68D925" w:rsidR="00CE743B" w:rsidRPr="00CE743B" w:rsidRDefault="003F5F1F" w:rsidP="00E434C1">
    <w:pPr>
      <w:pStyle w:val="Header"/>
      <w:jc w:val="center"/>
      <w:rPr>
        <w:b/>
        <w:color w:val="2E74B5" w:themeColor="accent1" w:themeShade="BF"/>
        <w:sz w:val="40"/>
      </w:rPr>
    </w:pPr>
    <w:r>
      <w:rPr>
        <w:b/>
        <w:color w:val="2E74B5" w:themeColor="accent1" w:themeShade="BF"/>
        <w:sz w:val="40"/>
      </w:rPr>
      <w:t>LAKES ENTRANCE NORTH ARM</w:t>
    </w:r>
    <w:r w:rsidR="00CE743B" w:rsidRPr="00CE743B">
      <w:rPr>
        <w:b/>
        <w:color w:val="2E74B5" w:themeColor="accent1" w:themeShade="BF"/>
        <w:sz w:val="40"/>
      </w:rPr>
      <w:t xml:space="preserve"> BOAT RAMP </w:t>
    </w:r>
    <w:r w:rsidR="00D930C0">
      <w:rPr>
        <w:b/>
        <w:color w:val="2E74B5" w:themeColor="accent1" w:themeShade="BF"/>
        <w:sz w:val="40"/>
      </w:rPr>
      <w:t>REPORT</w:t>
    </w:r>
  </w:p>
  <w:p w14:paraId="6887DADA" w14:textId="77777777" w:rsidR="00D1363A" w:rsidRDefault="00D1363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E7028EE" w14:textId="77777777" w:rsidR="00D1363A" w:rsidRDefault="0065125B">
    <w:pPr>
      <w:pStyle w:val="Header"/>
    </w:pPr>
    <w:r>
      <w:rPr>
        <w:noProof/>
      </w:rPr>
      <w:pict w14:anchorId="4526E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0;height:0;z-index:-251653120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  <w:r>
      <w:rPr>
        <w:noProof/>
      </w:rPr>
      <w:pict w14:anchorId="7F91D705">
        <v:shape id="WordPictureWatermark3" o:spid="_x0000_s2051" type="#_x0000_t75" style="position:absolute;margin-left:0;margin-top:0;width:0;height:0;z-index:-251656192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isplayBackgroundShape/>
  <w:proofState w:spelling="clean" w:grammar="clean"/>
  <w:attachedTemplate r:id="rId1"/>
  <w:documentProtection w:edit="forms" w:enforcement="1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3B"/>
    <w:rsid w:val="00003162"/>
    <w:rsid w:val="0003640B"/>
    <w:rsid w:val="000B7C6C"/>
    <w:rsid w:val="000C71C3"/>
    <w:rsid w:val="000D03F3"/>
    <w:rsid w:val="000D276F"/>
    <w:rsid w:val="00146F27"/>
    <w:rsid w:val="001F720E"/>
    <w:rsid w:val="00210E31"/>
    <w:rsid w:val="002A4C7A"/>
    <w:rsid w:val="003819C0"/>
    <w:rsid w:val="00395936"/>
    <w:rsid w:val="003B4F5B"/>
    <w:rsid w:val="003F5F1F"/>
    <w:rsid w:val="004240FC"/>
    <w:rsid w:val="004378D6"/>
    <w:rsid w:val="00444492"/>
    <w:rsid w:val="00473B23"/>
    <w:rsid w:val="004A3F0C"/>
    <w:rsid w:val="005615DB"/>
    <w:rsid w:val="00586DF9"/>
    <w:rsid w:val="005A7337"/>
    <w:rsid w:val="00623EC8"/>
    <w:rsid w:val="0064478B"/>
    <w:rsid w:val="0065125B"/>
    <w:rsid w:val="00690C96"/>
    <w:rsid w:val="00723C87"/>
    <w:rsid w:val="00817E83"/>
    <w:rsid w:val="00847697"/>
    <w:rsid w:val="00851713"/>
    <w:rsid w:val="00854E8D"/>
    <w:rsid w:val="00892BB9"/>
    <w:rsid w:val="008B1D36"/>
    <w:rsid w:val="009275C2"/>
    <w:rsid w:val="00962EE8"/>
    <w:rsid w:val="00A21854"/>
    <w:rsid w:val="00A36968"/>
    <w:rsid w:val="00A6551C"/>
    <w:rsid w:val="00A928FD"/>
    <w:rsid w:val="00AA7EBD"/>
    <w:rsid w:val="00AB1296"/>
    <w:rsid w:val="00AB7CBD"/>
    <w:rsid w:val="00AC4DE0"/>
    <w:rsid w:val="00B27E8C"/>
    <w:rsid w:val="00B35B88"/>
    <w:rsid w:val="00B365CC"/>
    <w:rsid w:val="00C213BA"/>
    <w:rsid w:val="00C422F5"/>
    <w:rsid w:val="00C55F09"/>
    <w:rsid w:val="00C71E0D"/>
    <w:rsid w:val="00C76ADC"/>
    <w:rsid w:val="00CE743B"/>
    <w:rsid w:val="00D1363A"/>
    <w:rsid w:val="00D25BDC"/>
    <w:rsid w:val="00D27ABC"/>
    <w:rsid w:val="00D37AFF"/>
    <w:rsid w:val="00D4599B"/>
    <w:rsid w:val="00D6294E"/>
    <w:rsid w:val="00D77237"/>
    <w:rsid w:val="00D930C0"/>
    <w:rsid w:val="00DD07F8"/>
    <w:rsid w:val="00DE114C"/>
    <w:rsid w:val="00DF10DD"/>
    <w:rsid w:val="00E3755E"/>
    <w:rsid w:val="00E434C1"/>
    <w:rsid w:val="00E46E0D"/>
    <w:rsid w:val="00E6363F"/>
    <w:rsid w:val="00E662BC"/>
    <w:rsid w:val="00E81BCD"/>
    <w:rsid w:val="00EC7C84"/>
    <w:rsid w:val="00ED1F24"/>
    <w:rsid w:val="00EF36FF"/>
    <w:rsid w:val="00F4732C"/>
    <w:rsid w:val="00F646AA"/>
    <w:rsid w:val="00F92A0A"/>
    <w:rsid w:val="00FF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68FCE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2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36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63A"/>
  </w:style>
  <w:style w:type="paragraph" w:styleId="Footer">
    <w:name w:val="footer"/>
    <w:basedOn w:val="Normal"/>
    <w:link w:val="FooterChar"/>
    <w:uiPriority w:val="99"/>
    <w:unhideWhenUsed/>
    <w:rsid w:val="00D136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63A"/>
  </w:style>
  <w:style w:type="character" w:styleId="Hyperlink">
    <w:name w:val="Hyperlink"/>
    <w:basedOn w:val="DefaultParagraphFont"/>
    <w:uiPriority w:val="99"/>
    <w:unhideWhenUsed/>
    <w:rsid w:val="000B7C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6F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651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59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3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86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22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8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636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0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4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88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7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88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5694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8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69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9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808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9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header" Target="head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corf/Dropbox/Boat%20Ram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Boat Ramp Template.dotx</Template>
  <TotalTime>47</TotalTime>
  <Pages>5</Pages>
  <Words>381</Words>
  <Characters>2172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Caulfield</dc:creator>
  <cp:keywords/>
  <dc:description/>
  <cp:lastModifiedBy>Mark Caulfield</cp:lastModifiedBy>
  <cp:revision>9</cp:revision>
  <dcterms:created xsi:type="dcterms:W3CDTF">2017-07-04T07:35:00Z</dcterms:created>
  <dcterms:modified xsi:type="dcterms:W3CDTF">2018-01-12T02:12:00Z</dcterms:modified>
</cp:coreProperties>
</file>