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35335C" w14:textId="77777777" w:rsidR="004242F8" w:rsidRDefault="004242F8" w:rsidP="003A498F">
      <w:pPr>
        <w:jc w:val="center"/>
        <w:rPr>
          <w:b/>
          <w:sz w:val="40"/>
          <w:lang w:val="en-AU"/>
        </w:rPr>
      </w:pPr>
      <w:bookmarkStart w:id="0" w:name="_GoBack"/>
      <w:bookmarkEnd w:id="0"/>
      <w:r>
        <w:rPr>
          <w:b/>
          <w:sz w:val="40"/>
          <w:lang w:val="en-AU"/>
        </w:rPr>
        <w:t>Warneet</w:t>
      </w:r>
    </w:p>
    <w:p w14:paraId="66D9FB47" w14:textId="1A1BF1B5" w:rsidR="001F720E" w:rsidRDefault="00AD6FA5" w:rsidP="003A498F">
      <w:pPr>
        <w:jc w:val="center"/>
        <w:rPr>
          <w:b/>
          <w:sz w:val="40"/>
          <w:lang w:val="en-AU"/>
        </w:rPr>
      </w:pPr>
      <w:r>
        <w:rPr>
          <w:b/>
          <w:sz w:val="40"/>
          <w:lang w:val="en-AU"/>
        </w:rPr>
        <w:t xml:space="preserve">Rutherford Rd., Warneet, </w:t>
      </w:r>
      <w:r w:rsidR="001F720E">
        <w:rPr>
          <w:b/>
          <w:sz w:val="40"/>
          <w:lang w:val="en-AU"/>
        </w:rPr>
        <w:t>Victoria</w:t>
      </w:r>
    </w:p>
    <w:p w14:paraId="5389C9B4" w14:textId="77777777" w:rsidR="001F720E" w:rsidRDefault="001F720E" w:rsidP="00847697">
      <w:pPr>
        <w:ind w:firstLine="1843"/>
        <w:jc w:val="center"/>
        <w:rPr>
          <w:b/>
          <w:sz w:val="40"/>
          <w:lang w:val="en-AU"/>
        </w:rPr>
      </w:pPr>
    </w:p>
    <w:p w14:paraId="680BE258" w14:textId="7B4AAB83" w:rsidR="001F720E" w:rsidRDefault="005B5922" w:rsidP="001F720E">
      <w:pPr>
        <w:rPr>
          <w:b/>
          <w:sz w:val="40"/>
          <w:lang w:val="en-AU"/>
        </w:rPr>
      </w:pPr>
      <w:r w:rsidRPr="005B5922">
        <w:rPr>
          <w:b/>
          <w:noProof/>
          <w:sz w:val="40"/>
        </w:rPr>
        <w:drawing>
          <wp:inline distT="0" distB="0" distL="0" distR="0" wp14:anchorId="7AA2B7F3" wp14:editId="2514D5FB">
            <wp:extent cx="5727700" cy="2891790"/>
            <wp:effectExtent l="0" t="0" r="1270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eet Boat Ram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891790"/>
                    </a:xfrm>
                    <a:prstGeom prst="rect">
                      <a:avLst/>
                    </a:prstGeom>
                  </pic:spPr>
                </pic:pic>
              </a:graphicData>
            </a:graphic>
          </wp:inline>
        </w:drawing>
      </w:r>
    </w:p>
    <w:p w14:paraId="2AF72FA6" w14:textId="77777777" w:rsidR="001F720E" w:rsidRDefault="001F720E" w:rsidP="001F720E">
      <w:pPr>
        <w:rPr>
          <w:b/>
          <w:sz w:val="40"/>
          <w:lang w:val="en-AU"/>
        </w:rPr>
      </w:pPr>
    </w:p>
    <w:p w14:paraId="67EBB96F" w14:textId="6B9344C5" w:rsidR="001F720E" w:rsidRPr="00F4732C" w:rsidRDefault="001F720E" w:rsidP="001F720E">
      <w:pPr>
        <w:rPr>
          <w:b/>
          <w:sz w:val="36"/>
          <w:lang w:val="en-AU"/>
        </w:rPr>
      </w:pPr>
      <w:r w:rsidRPr="00F4732C">
        <w:rPr>
          <w:b/>
          <w:sz w:val="36"/>
          <w:lang w:val="en-AU"/>
        </w:rPr>
        <w:t>GPS</w:t>
      </w:r>
      <w:r w:rsidR="00847697" w:rsidRPr="00F4732C">
        <w:rPr>
          <w:b/>
          <w:sz w:val="36"/>
          <w:lang w:val="en-AU"/>
        </w:rPr>
        <w:t xml:space="preserve">            </w:t>
      </w:r>
      <w:r w:rsidR="005B5922" w:rsidRPr="005B5922">
        <w:rPr>
          <w:b/>
          <w:sz w:val="36"/>
          <w:lang w:val="en-AU"/>
        </w:rPr>
        <w:t xml:space="preserve"> 38°13'37.98"S</w:t>
      </w:r>
      <w:r w:rsidR="005B5922">
        <w:rPr>
          <w:b/>
          <w:sz w:val="36"/>
          <w:lang w:val="en-AU"/>
        </w:rPr>
        <w:t xml:space="preserve">   </w:t>
      </w:r>
      <w:r w:rsidR="005B5922" w:rsidRPr="005B5922">
        <w:rPr>
          <w:b/>
          <w:sz w:val="36"/>
          <w:lang w:val="en-AU"/>
        </w:rPr>
        <w:t>145°18'25.45"E</w:t>
      </w:r>
    </w:p>
    <w:p w14:paraId="5935D820" w14:textId="77777777" w:rsidR="001F720E" w:rsidRPr="00F4732C" w:rsidRDefault="001F720E" w:rsidP="001F720E">
      <w:pPr>
        <w:rPr>
          <w:b/>
          <w:sz w:val="36"/>
          <w:lang w:val="en-AU"/>
        </w:rPr>
      </w:pPr>
    </w:p>
    <w:p w14:paraId="01B126AF" w14:textId="2B61D58D" w:rsidR="001F720E" w:rsidRPr="00F4732C" w:rsidRDefault="00847697" w:rsidP="001F720E">
      <w:pPr>
        <w:rPr>
          <w:b/>
          <w:sz w:val="36"/>
          <w:lang w:val="en-AU"/>
        </w:rPr>
      </w:pPr>
      <w:r w:rsidRPr="00F4732C">
        <w:rPr>
          <w:b/>
          <w:sz w:val="36"/>
          <w:lang w:val="en-AU"/>
        </w:rPr>
        <w:t>Lanes</w:t>
      </w:r>
      <w:r w:rsidRPr="00F4732C">
        <w:rPr>
          <w:b/>
          <w:sz w:val="36"/>
          <w:lang w:val="en-AU"/>
        </w:rPr>
        <w:tab/>
      </w:r>
      <w:r w:rsidR="00345229">
        <w:rPr>
          <w:sz w:val="36"/>
          <w:lang w:val="en-AU"/>
        </w:rPr>
        <w:t>3</w:t>
      </w:r>
      <w:r w:rsidRPr="00F4732C">
        <w:rPr>
          <w:sz w:val="36"/>
          <w:lang w:val="en-AU"/>
        </w:rPr>
        <w:tab/>
      </w:r>
      <w:r w:rsidRPr="00F4732C">
        <w:rPr>
          <w:b/>
          <w:sz w:val="36"/>
          <w:lang w:val="en-AU"/>
        </w:rPr>
        <w:t>Surface</w:t>
      </w:r>
      <w:r w:rsidRPr="00F4732C">
        <w:rPr>
          <w:b/>
          <w:sz w:val="36"/>
          <w:lang w:val="en-AU"/>
        </w:rPr>
        <w:tab/>
      </w:r>
      <w:r w:rsidR="001F720E" w:rsidRPr="00F4732C">
        <w:rPr>
          <w:sz w:val="36"/>
          <w:lang w:val="en-AU"/>
        </w:rPr>
        <w:t>Concrete</w:t>
      </w:r>
      <w:r w:rsidR="001F720E" w:rsidRPr="00F4732C">
        <w:rPr>
          <w:b/>
          <w:sz w:val="36"/>
          <w:lang w:val="en-AU"/>
        </w:rPr>
        <w:tab/>
      </w:r>
      <w:r w:rsidR="005B5922">
        <w:rPr>
          <w:b/>
          <w:sz w:val="36"/>
          <w:lang w:val="en-AU"/>
        </w:rPr>
        <w:tab/>
      </w:r>
      <w:r w:rsidR="001F720E" w:rsidRPr="00F4732C">
        <w:rPr>
          <w:b/>
          <w:sz w:val="36"/>
          <w:lang w:val="en-AU"/>
        </w:rPr>
        <w:t xml:space="preserve">Condition     </w:t>
      </w:r>
      <w:r w:rsidR="001F720E" w:rsidRPr="00F4732C">
        <w:rPr>
          <w:sz w:val="36"/>
          <w:lang w:val="en-AU"/>
        </w:rPr>
        <w:t>Good</w:t>
      </w:r>
    </w:p>
    <w:p w14:paraId="0425C000" w14:textId="648A0238" w:rsidR="00C422F5" w:rsidRPr="00F4732C" w:rsidRDefault="00847697" w:rsidP="001F720E">
      <w:pPr>
        <w:rPr>
          <w:sz w:val="36"/>
          <w:lang w:val="en-AU"/>
        </w:rPr>
      </w:pPr>
      <w:r w:rsidRPr="00F4732C">
        <w:rPr>
          <w:b/>
          <w:sz w:val="36"/>
          <w:lang w:val="en-AU"/>
        </w:rPr>
        <w:t>Wharves</w:t>
      </w:r>
      <w:r w:rsidRPr="00F4732C">
        <w:rPr>
          <w:b/>
          <w:sz w:val="36"/>
          <w:lang w:val="en-AU"/>
        </w:rPr>
        <w:tab/>
      </w:r>
      <w:r w:rsidR="00F4732C">
        <w:rPr>
          <w:b/>
          <w:sz w:val="36"/>
          <w:lang w:val="en-AU"/>
        </w:rPr>
        <w:tab/>
      </w:r>
      <w:r w:rsidR="00345229">
        <w:rPr>
          <w:sz w:val="36"/>
          <w:lang w:val="en-AU"/>
        </w:rPr>
        <w:t xml:space="preserve">1 floating pontoon, </w:t>
      </w:r>
      <w:r w:rsidR="00C422F5" w:rsidRPr="00F4732C">
        <w:rPr>
          <w:sz w:val="36"/>
          <w:lang w:val="en-AU"/>
        </w:rPr>
        <w:t>well fendered</w:t>
      </w:r>
    </w:p>
    <w:p w14:paraId="306766DC" w14:textId="1FED9B87" w:rsidR="00854E8D" w:rsidRDefault="00C422F5" w:rsidP="001F720E">
      <w:pPr>
        <w:rPr>
          <w:sz w:val="36"/>
          <w:lang w:val="en-AU"/>
        </w:rPr>
      </w:pPr>
      <w:r w:rsidRPr="00F4732C">
        <w:rPr>
          <w:b/>
          <w:sz w:val="36"/>
          <w:lang w:val="en-AU"/>
        </w:rPr>
        <w:t>Tides</w:t>
      </w:r>
      <w:r w:rsidRPr="00F4732C">
        <w:rPr>
          <w:sz w:val="36"/>
          <w:lang w:val="en-AU"/>
        </w:rPr>
        <w:t xml:space="preserve"> </w:t>
      </w:r>
      <w:r w:rsidRPr="00F4732C">
        <w:rPr>
          <w:sz w:val="36"/>
          <w:lang w:val="en-AU"/>
        </w:rPr>
        <w:tab/>
      </w:r>
      <w:r w:rsidRPr="00F4732C">
        <w:rPr>
          <w:sz w:val="36"/>
          <w:lang w:val="en-AU"/>
        </w:rPr>
        <w:tab/>
      </w:r>
      <w:r w:rsidR="00345229">
        <w:rPr>
          <w:sz w:val="36"/>
          <w:lang w:val="en-AU"/>
        </w:rPr>
        <w:t>Unusable 2 hours before and 2 hours after low tide.</w:t>
      </w:r>
    </w:p>
    <w:p w14:paraId="634A541E" w14:textId="77777777" w:rsidR="005B5922" w:rsidRDefault="005B5922" w:rsidP="001F720E">
      <w:pPr>
        <w:rPr>
          <w:sz w:val="40"/>
          <w:lang w:val="en-AU"/>
        </w:rPr>
      </w:pPr>
    </w:p>
    <w:p w14:paraId="09E1D486" w14:textId="28FD3227" w:rsidR="00C422F5" w:rsidRDefault="005B5922" w:rsidP="001F720E">
      <w:pPr>
        <w:rPr>
          <w:sz w:val="40"/>
          <w:lang w:val="en-AU"/>
        </w:rPr>
      </w:pPr>
      <w:r>
        <w:rPr>
          <w:noProof/>
          <w:sz w:val="40"/>
        </w:rPr>
        <w:drawing>
          <wp:inline distT="0" distB="0" distL="0" distR="0" wp14:anchorId="74F510DE" wp14:editId="7CDD0428">
            <wp:extent cx="2774378" cy="184948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1118" cy="1887307"/>
                    </a:xfrm>
                    <a:prstGeom prst="rect">
                      <a:avLst/>
                    </a:prstGeom>
                  </pic:spPr>
                </pic:pic>
              </a:graphicData>
            </a:graphic>
          </wp:inline>
        </w:drawing>
      </w:r>
      <w:r>
        <w:rPr>
          <w:sz w:val="40"/>
          <w:lang w:val="en-AU"/>
        </w:rPr>
        <w:t xml:space="preserve">  </w:t>
      </w:r>
      <w:r>
        <w:rPr>
          <w:noProof/>
          <w:sz w:val="40"/>
        </w:rPr>
        <w:drawing>
          <wp:inline distT="0" distB="0" distL="0" distR="0" wp14:anchorId="68A83625" wp14:editId="55390887">
            <wp:extent cx="2763792" cy="1842424"/>
            <wp:effectExtent l="0" t="0" r="508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247" cy="1865393"/>
                    </a:xfrm>
                    <a:prstGeom prst="rect">
                      <a:avLst/>
                    </a:prstGeom>
                  </pic:spPr>
                </pic:pic>
              </a:graphicData>
            </a:graphic>
          </wp:inline>
        </w:drawing>
      </w:r>
    </w:p>
    <w:p w14:paraId="2168F3FF" w14:textId="77777777" w:rsidR="00847697" w:rsidRDefault="00847697" w:rsidP="00847697">
      <w:pPr>
        <w:rPr>
          <w:b/>
          <w:sz w:val="40"/>
          <w:lang w:val="en-AU"/>
        </w:rPr>
      </w:pPr>
    </w:p>
    <w:p w14:paraId="3A00FEA0" w14:textId="251C9D8D" w:rsidR="00542741" w:rsidRPr="00542741" w:rsidRDefault="001F720E" w:rsidP="00847697">
      <w:pPr>
        <w:rPr>
          <w:sz w:val="36"/>
          <w:lang w:val="en-AU"/>
        </w:rPr>
      </w:pPr>
      <w:r w:rsidRPr="00F4732C">
        <w:rPr>
          <w:b/>
          <w:sz w:val="36"/>
          <w:lang w:val="en-AU"/>
        </w:rPr>
        <w:t>Parkin</w:t>
      </w:r>
      <w:r w:rsidR="00847697" w:rsidRPr="00F4732C">
        <w:rPr>
          <w:b/>
          <w:sz w:val="36"/>
          <w:lang w:val="en-AU"/>
        </w:rPr>
        <w:t>g</w:t>
      </w:r>
      <w:r w:rsidR="00847697" w:rsidRPr="00F4732C">
        <w:rPr>
          <w:b/>
          <w:sz w:val="36"/>
          <w:lang w:val="en-AU"/>
        </w:rPr>
        <w:tab/>
      </w:r>
      <w:r w:rsidR="00542741">
        <w:rPr>
          <w:sz w:val="36"/>
          <w:lang w:val="en-AU"/>
        </w:rPr>
        <w:t xml:space="preserve">The car park is gravel (soon to be bituminised) and capable of holding 160 cars and trailers.  (April, 2017) </w:t>
      </w:r>
    </w:p>
    <w:p w14:paraId="37FE0139" w14:textId="77777777" w:rsidR="00542741" w:rsidRDefault="00542741" w:rsidP="00847697">
      <w:pPr>
        <w:rPr>
          <w:b/>
          <w:sz w:val="36"/>
          <w:lang w:val="en-AU"/>
        </w:rPr>
      </w:pPr>
    </w:p>
    <w:p w14:paraId="526540B2" w14:textId="477F20ED" w:rsidR="001F720E" w:rsidRPr="00F4732C" w:rsidRDefault="00542741" w:rsidP="00847697">
      <w:pPr>
        <w:rPr>
          <w:sz w:val="36"/>
          <w:lang w:val="en-AU"/>
        </w:rPr>
      </w:pPr>
      <w:r>
        <w:rPr>
          <w:sz w:val="36"/>
          <w:lang w:val="en-AU"/>
        </w:rPr>
        <w:t>A</w:t>
      </w:r>
      <w:r w:rsidR="00345229">
        <w:rPr>
          <w:sz w:val="36"/>
          <w:lang w:val="en-AU"/>
        </w:rPr>
        <w:t>t the pe</w:t>
      </w:r>
      <w:r w:rsidR="00FA7F6B">
        <w:rPr>
          <w:sz w:val="36"/>
          <w:lang w:val="en-AU"/>
        </w:rPr>
        <w:t xml:space="preserve">ak of summer it does get busy, particularly if boats have to wait for the tide to come in to get in or out.   </w:t>
      </w:r>
      <w:r w:rsidR="00345229">
        <w:rPr>
          <w:sz w:val="36"/>
          <w:lang w:val="en-AU"/>
        </w:rPr>
        <w:t xml:space="preserve"> Nearby Blind Bight</w:t>
      </w:r>
      <w:r w:rsidR="009761F8">
        <w:rPr>
          <w:sz w:val="36"/>
          <w:lang w:val="en-AU"/>
        </w:rPr>
        <w:t xml:space="preserve"> boat ramp is generally quieter although this too is tidal and very shallow.</w:t>
      </w:r>
      <w:r w:rsidR="005B5922">
        <w:rPr>
          <w:sz w:val="36"/>
          <w:lang w:val="en-AU"/>
        </w:rPr>
        <w:t xml:space="preserve">  </w:t>
      </w:r>
    </w:p>
    <w:p w14:paraId="116FDC4F" w14:textId="77777777" w:rsidR="00847697" w:rsidRPr="00F4732C" w:rsidRDefault="00847697" w:rsidP="00847697">
      <w:pPr>
        <w:rPr>
          <w:sz w:val="36"/>
          <w:lang w:val="en-AU"/>
        </w:rPr>
      </w:pPr>
    </w:p>
    <w:p w14:paraId="0B638EE8" w14:textId="45B580A8" w:rsidR="00892BB9" w:rsidRPr="00542741" w:rsidRDefault="00847697" w:rsidP="00892BB9">
      <w:pPr>
        <w:rPr>
          <w:sz w:val="36"/>
          <w:lang w:val="en-AU"/>
        </w:rPr>
      </w:pPr>
      <w:r w:rsidRPr="00F4732C">
        <w:rPr>
          <w:b/>
          <w:sz w:val="36"/>
          <w:lang w:val="en-AU"/>
        </w:rPr>
        <w:t>Cost</w:t>
      </w:r>
      <w:r w:rsidRPr="00F4732C">
        <w:rPr>
          <w:b/>
          <w:sz w:val="36"/>
          <w:lang w:val="en-AU"/>
        </w:rPr>
        <w:tab/>
      </w:r>
      <w:r w:rsidRPr="00F4732C">
        <w:rPr>
          <w:b/>
          <w:sz w:val="36"/>
          <w:lang w:val="en-AU"/>
        </w:rPr>
        <w:tab/>
      </w:r>
      <w:r w:rsidRPr="00F4732C">
        <w:rPr>
          <w:sz w:val="36"/>
          <w:lang w:val="en-AU"/>
        </w:rPr>
        <w:t>$</w:t>
      </w:r>
      <w:r w:rsidR="00AC15C0">
        <w:rPr>
          <w:sz w:val="36"/>
          <w:lang w:val="en-AU"/>
        </w:rPr>
        <w:t>12</w:t>
      </w:r>
      <w:r w:rsidR="00892BB9" w:rsidRPr="00F4732C">
        <w:rPr>
          <w:sz w:val="36"/>
          <w:lang w:val="en-AU"/>
        </w:rPr>
        <w:t xml:space="preserve"> per day</w:t>
      </w:r>
      <w:r w:rsidR="005B5922">
        <w:rPr>
          <w:sz w:val="36"/>
          <w:lang w:val="en-AU"/>
        </w:rPr>
        <w:t xml:space="preserve">.  Can obtain annual ticket </w:t>
      </w:r>
      <w:r w:rsidR="00892BB9" w:rsidRPr="00F4732C">
        <w:rPr>
          <w:sz w:val="32"/>
          <w:lang w:val="en-AU"/>
        </w:rPr>
        <w:t>for $1</w:t>
      </w:r>
      <w:r w:rsidR="005935B9">
        <w:rPr>
          <w:sz w:val="32"/>
          <w:lang w:val="en-AU"/>
        </w:rPr>
        <w:t>00</w:t>
      </w:r>
      <w:r w:rsidR="00892BB9" w:rsidRPr="00542741">
        <w:rPr>
          <w:sz w:val="36"/>
          <w:lang w:val="en-AU"/>
        </w:rPr>
        <w:t xml:space="preserve">.   </w:t>
      </w:r>
      <w:r w:rsidR="00542741" w:rsidRPr="00542741">
        <w:rPr>
          <w:sz w:val="36"/>
          <w:lang w:val="en-AU"/>
        </w:rPr>
        <w:t xml:space="preserve">This covers the period from 1 Sep to June 30.   Between July and September the shop is closed and parking/use of the ramp </w:t>
      </w:r>
      <w:r w:rsidR="00542741">
        <w:rPr>
          <w:sz w:val="36"/>
          <w:lang w:val="en-AU"/>
        </w:rPr>
        <w:t xml:space="preserve">is </w:t>
      </w:r>
      <w:r w:rsidR="00542741" w:rsidRPr="00542741">
        <w:rPr>
          <w:sz w:val="36"/>
          <w:lang w:val="en-AU"/>
        </w:rPr>
        <w:t>free.</w:t>
      </w:r>
    </w:p>
    <w:p w14:paraId="056E0359" w14:textId="77777777" w:rsidR="00847697" w:rsidRDefault="00847697" w:rsidP="00847697">
      <w:pPr>
        <w:rPr>
          <w:sz w:val="36"/>
          <w:lang w:val="en-AU"/>
        </w:rPr>
      </w:pPr>
    </w:p>
    <w:p w14:paraId="32FCFF1C" w14:textId="77777777" w:rsidR="004D435E" w:rsidRDefault="004D435E" w:rsidP="00847697">
      <w:pPr>
        <w:rPr>
          <w:sz w:val="36"/>
          <w:lang w:val="en-AU"/>
        </w:rPr>
      </w:pPr>
    </w:p>
    <w:p w14:paraId="2ED3A6C5" w14:textId="77777777" w:rsidR="004D435E" w:rsidRPr="00F4732C" w:rsidRDefault="004D435E" w:rsidP="00847697">
      <w:pPr>
        <w:rPr>
          <w:sz w:val="36"/>
          <w:lang w:val="en-AU"/>
        </w:rPr>
      </w:pPr>
    </w:p>
    <w:p w14:paraId="68830F1F" w14:textId="5D095A64" w:rsidR="001F720E" w:rsidRPr="00F4732C" w:rsidRDefault="001F720E" w:rsidP="00847697">
      <w:pPr>
        <w:rPr>
          <w:sz w:val="36"/>
          <w:lang w:val="en-AU"/>
        </w:rPr>
      </w:pPr>
      <w:r w:rsidRPr="00F4732C">
        <w:rPr>
          <w:b/>
          <w:sz w:val="36"/>
          <w:lang w:val="en-AU"/>
        </w:rPr>
        <w:t>Facilitie</w:t>
      </w:r>
      <w:r w:rsidR="00847697" w:rsidRPr="00F4732C">
        <w:rPr>
          <w:b/>
          <w:sz w:val="36"/>
          <w:lang w:val="en-AU"/>
        </w:rPr>
        <w:t>s</w:t>
      </w:r>
      <w:r w:rsidRPr="00F4732C">
        <w:rPr>
          <w:sz w:val="36"/>
          <w:lang w:val="en-AU"/>
        </w:rPr>
        <w:t xml:space="preserve"> Fish bin, Water, </w:t>
      </w:r>
      <w:r w:rsidR="00847697" w:rsidRPr="00F4732C">
        <w:rPr>
          <w:sz w:val="36"/>
          <w:lang w:val="en-AU"/>
        </w:rPr>
        <w:t xml:space="preserve">Toilets, </w:t>
      </w:r>
      <w:r w:rsidRPr="00F4732C">
        <w:rPr>
          <w:sz w:val="36"/>
          <w:lang w:val="en-AU"/>
        </w:rPr>
        <w:t xml:space="preserve">BBQ, </w:t>
      </w:r>
      <w:r w:rsidR="00C422F5" w:rsidRPr="00F4732C">
        <w:rPr>
          <w:sz w:val="36"/>
          <w:lang w:val="en-AU"/>
        </w:rPr>
        <w:t>L</w:t>
      </w:r>
      <w:r w:rsidRPr="00F4732C">
        <w:rPr>
          <w:sz w:val="36"/>
          <w:lang w:val="en-AU"/>
        </w:rPr>
        <w:t>ig</w:t>
      </w:r>
      <w:r w:rsidR="00DE114C" w:rsidRPr="00F4732C">
        <w:rPr>
          <w:sz w:val="36"/>
          <w:lang w:val="en-AU"/>
        </w:rPr>
        <w:t>h</w:t>
      </w:r>
      <w:r w:rsidRPr="00F4732C">
        <w:rPr>
          <w:sz w:val="36"/>
          <w:lang w:val="en-AU"/>
        </w:rPr>
        <w:t>ting</w:t>
      </w:r>
      <w:r w:rsidR="005B5922">
        <w:rPr>
          <w:sz w:val="36"/>
          <w:lang w:val="en-AU"/>
        </w:rPr>
        <w:t xml:space="preserve">   A fish cleaning area is currently under construction. (April 2017)</w:t>
      </w:r>
    </w:p>
    <w:p w14:paraId="06E81565" w14:textId="77777777" w:rsidR="00847697" w:rsidRPr="00F4732C" w:rsidRDefault="00847697" w:rsidP="00847697">
      <w:pPr>
        <w:rPr>
          <w:sz w:val="36"/>
          <w:lang w:val="en-AU"/>
        </w:rPr>
      </w:pPr>
    </w:p>
    <w:p w14:paraId="10898435" w14:textId="77777777" w:rsidR="00892BB9" w:rsidRPr="00F4732C" w:rsidRDefault="001F720E" w:rsidP="00892BB9">
      <w:pPr>
        <w:rPr>
          <w:b/>
          <w:sz w:val="36"/>
          <w:lang w:val="en-AU"/>
        </w:rPr>
      </w:pPr>
      <w:r w:rsidRPr="00F4732C">
        <w:rPr>
          <w:b/>
          <w:sz w:val="36"/>
          <w:lang w:val="en-AU"/>
        </w:rPr>
        <w:t>Fuel</w:t>
      </w:r>
      <w:r w:rsidR="00892BB9" w:rsidRPr="00F4732C">
        <w:rPr>
          <w:b/>
          <w:sz w:val="36"/>
          <w:lang w:val="en-AU"/>
        </w:rPr>
        <w:tab/>
      </w:r>
      <w:r w:rsidR="00892BB9" w:rsidRPr="00F4732C">
        <w:rPr>
          <w:b/>
          <w:sz w:val="36"/>
          <w:lang w:val="en-AU"/>
        </w:rPr>
        <w:tab/>
      </w:r>
    </w:p>
    <w:p w14:paraId="3FDE6C87" w14:textId="141E8530" w:rsidR="001F720E" w:rsidRPr="006314D8" w:rsidRDefault="00DB5B5E" w:rsidP="00847697">
      <w:pPr>
        <w:rPr>
          <w:sz w:val="36"/>
        </w:rPr>
      </w:pPr>
      <w:r w:rsidRPr="00DB5B5E">
        <w:rPr>
          <w:sz w:val="36"/>
          <w:lang w:val="en-AU"/>
        </w:rPr>
        <w:t xml:space="preserve">BP </w:t>
      </w:r>
      <w:r w:rsidRPr="00DB5B5E">
        <w:rPr>
          <w:sz w:val="36"/>
        </w:rPr>
        <w:t>75/99 Baxter-Tooradin Rd, Pearcedale VIC 3912</w:t>
      </w:r>
    </w:p>
    <w:p w14:paraId="318F80C3" w14:textId="5E49602F" w:rsidR="006314D8" w:rsidRPr="006314D8" w:rsidRDefault="006314D8" w:rsidP="006314D8">
      <w:pPr>
        <w:rPr>
          <w:sz w:val="36"/>
        </w:rPr>
      </w:pPr>
      <w:r>
        <w:rPr>
          <w:sz w:val="36"/>
          <w:lang w:val="en-AU"/>
        </w:rPr>
        <w:t xml:space="preserve">United </w:t>
      </w:r>
      <w:r w:rsidRPr="006314D8">
        <w:rPr>
          <w:sz w:val="36"/>
        </w:rPr>
        <w:t>80-88 S</w:t>
      </w:r>
      <w:r w:rsidR="00542741">
        <w:rPr>
          <w:sz w:val="36"/>
        </w:rPr>
        <w:t>th</w:t>
      </w:r>
      <w:r w:rsidRPr="006314D8">
        <w:rPr>
          <w:sz w:val="36"/>
        </w:rPr>
        <w:t xml:space="preserve"> Gippsland Hwy, Tooradin VIC 3980</w:t>
      </w:r>
    </w:p>
    <w:p w14:paraId="3D3DA290" w14:textId="77777777" w:rsidR="00DB5B5E" w:rsidRPr="00F4732C" w:rsidRDefault="00DB5B5E" w:rsidP="00847697">
      <w:pPr>
        <w:rPr>
          <w:b/>
          <w:sz w:val="36"/>
          <w:lang w:val="en-AU"/>
        </w:rPr>
      </w:pPr>
    </w:p>
    <w:p w14:paraId="1B4B8EB1" w14:textId="0DF9528C" w:rsidR="00345229" w:rsidRPr="0069750F" w:rsidRDefault="00892BB9" w:rsidP="00892BB9">
      <w:pPr>
        <w:rPr>
          <w:b/>
          <w:sz w:val="36"/>
          <w:lang w:val="en-AU"/>
        </w:rPr>
      </w:pPr>
      <w:r w:rsidRPr="00F4732C">
        <w:rPr>
          <w:b/>
          <w:sz w:val="36"/>
          <w:lang w:val="en-AU"/>
        </w:rPr>
        <w:t>Services</w:t>
      </w:r>
    </w:p>
    <w:p w14:paraId="148605C1" w14:textId="05FB1DA2" w:rsidR="00345229" w:rsidRDefault="00345229" w:rsidP="00345229">
      <w:pPr>
        <w:rPr>
          <w:sz w:val="36"/>
          <w:lang w:val="en-AU"/>
        </w:rPr>
      </w:pPr>
      <w:r>
        <w:rPr>
          <w:sz w:val="36"/>
          <w:lang w:val="en-AU"/>
        </w:rPr>
        <w:t xml:space="preserve">The ramp is owned by a foreshore committee and managed by Al </w:t>
      </w:r>
      <w:r w:rsidR="00DB5B5E">
        <w:rPr>
          <w:sz w:val="36"/>
          <w:lang w:val="en-AU"/>
        </w:rPr>
        <w:t>San</w:t>
      </w:r>
      <w:r w:rsidR="00FA7F6B">
        <w:rPr>
          <w:sz w:val="36"/>
          <w:lang w:val="en-AU"/>
        </w:rPr>
        <w:t>d</w:t>
      </w:r>
      <w:r w:rsidR="00DB5B5E">
        <w:rPr>
          <w:sz w:val="36"/>
          <w:lang w:val="en-AU"/>
        </w:rPr>
        <w:t>ford</w:t>
      </w:r>
      <w:r>
        <w:rPr>
          <w:sz w:val="36"/>
          <w:lang w:val="en-AU"/>
        </w:rPr>
        <w:t xml:space="preserve"> who also runs a bait, tackle </w:t>
      </w:r>
      <w:r w:rsidR="00DB5B5E">
        <w:rPr>
          <w:sz w:val="36"/>
          <w:lang w:val="en-AU"/>
        </w:rPr>
        <w:t xml:space="preserve">(very well stocked considering the limited size) </w:t>
      </w:r>
      <w:r>
        <w:rPr>
          <w:sz w:val="36"/>
          <w:lang w:val="en-AU"/>
        </w:rPr>
        <w:t>and food shop next to the ramp</w:t>
      </w:r>
      <w:r w:rsidR="00DB5B5E">
        <w:rPr>
          <w:sz w:val="36"/>
          <w:lang w:val="en-AU"/>
        </w:rPr>
        <w:t>.   Al’s advice is invaluable and he is one of the most helpful people you could come across.   If you are worried about the tide conditions for a launch, ring Al and he will tell you when to go to the ramp.</w:t>
      </w:r>
      <w:r>
        <w:rPr>
          <w:sz w:val="36"/>
          <w:lang w:val="en-AU"/>
        </w:rPr>
        <w:t xml:space="preserve"> </w:t>
      </w:r>
    </w:p>
    <w:p w14:paraId="7497724F" w14:textId="77777777" w:rsidR="00345229" w:rsidRDefault="00345229" w:rsidP="00345229">
      <w:pPr>
        <w:rPr>
          <w:sz w:val="36"/>
          <w:lang w:val="en-AU"/>
        </w:rPr>
      </w:pPr>
    </w:p>
    <w:p w14:paraId="761F0D26" w14:textId="2E80CC66" w:rsidR="00345229" w:rsidRPr="0069750F" w:rsidRDefault="00345229" w:rsidP="00892BB9">
      <w:pPr>
        <w:rPr>
          <w:color w:val="FF0000"/>
          <w:sz w:val="36"/>
          <w:lang w:val="en-AU"/>
        </w:rPr>
      </w:pPr>
      <w:r>
        <w:rPr>
          <w:sz w:val="36"/>
          <w:lang w:val="en-AU"/>
        </w:rPr>
        <w:t>There is also a café next to the ramp which also sells bait and</w:t>
      </w:r>
      <w:r w:rsidR="00754372">
        <w:rPr>
          <w:sz w:val="36"/>
          <w:lang w:val="en-AU"/>
        </w:rPr>
        <w:t xml:space="preserve"> </w:t>
      </w:r>
      <w:r>
        <w:rPr>
          <w:sz w:val="36"/>
          <w:lang w:val="en-AU"/>
        </w:rPr>
        <w:t>hires little fishing boats.</w:t>
      </w:r>
    </w:p>
    <w:p w14:paraId="6C28D5B1" w14:textId="77777777" w:rsidR="00892BB9" w:rsidRPr="00F4732C" w:rsidRDefault="00892BB9" w:rsidP="00892BB9">
      <w:pPr>
        <w:rPr>
          <w:sz w:val="32"/>
          <w:lang w:val="en-AU"/>
        </w:rPr>
      </w:pPr>
    </w:p>
    <w:p w14:paraId="759AE4E1" w14:textId="5F49DA40" w:rsidR="00C422F5" w:rsidRPr="005A7337" w:rsidRDefault="005A7337" w:rsidP="00892BB9">
      <w:pPr>
        <w:rPr>
          <w:b/>
          <w:sz w:val="36"/>
          <w:lang w:val="en-AU"/>
        </w:rPr>
      </w:pPr>
      <w:r>
        <w:rPr>
          <w:b/>
          <w:sz w:val="36"/>
          <w:lang w:val="en-AU"/>
        </w:rPr>
        <w:t>Fishing Tack</w:t>
      </w:r>
      <w:r w:rsidR="008330FA">
        <w:rPr>
          <w:b/>
          <w:sz w:val="36"/>
          <w:lang w:val="en-AU"/>
        </w:rPr>
        <w:t>l</w:t>
      </w:r>
      <w:r>
        <w:rPr>
          <w:b/>
          <w:sz w:val="36"/>
          <w:lang w:val="en-AU"/>
        </w:rPr>
        <w:t>e &amp; Bait</w:t>
      </w:r>
    </w:p>
    <w:p w14:paraId="524B7610" w14:textId="77777777" w:rsidR="00C422F5" w:rsidRDefault="00C422F5" w:rsidP="00892BB9">
      <w:pPr>
        <w:rPr>
          <w:sz w:val="36"/>
          <w:lang w:val="en-AU"/>
        </w:rPr>
      </w:pPr>
    </w:p>
    <w:p w14:paraId="0AD7F1FF" w14:textId="38E13370" w:rsidR="00345229" w:rsidRDefault="00DB5B5E" w:rsidP="00892BB9">
      <w:pPr>
        <w:rPr>
          <w:sz w:val="36"/>
          <w:lang w:val="en-AU"/>
        </w:rPr>
      </w:pPr>
      <w:r>
        <w:rPr>
          <w:sz w:val="36"/>
          <w:lang w:val="en-AU"/>
        </w:rPr>
        <w:t>B</w:t>
      </w:r>
      <w:r w:rsidR="00754372">
        <w:rPr>
          <w:sz w:val="36"/>
          <w:lang w:val="en-AU"/>
        </w:rPr>
        <w:t>ait</w:t>
      </w:r>
      <w:r>
        <w:rPr>
          <w:sz w:val="36"/>
          <w:lang w:val="en-AU"/>
        </w:rPr>
        <w:t xml:space="preserve"> and tackle</w:t>
      </w:r>
      <w:r w:rsidR="00754372">
        <w:rPr>
          <w:sz w:val="36"/>
          <w:lang w:val="en-AU"/>
        </w:rPr>
        <w:t xml:space="preserve"> can be obtained from ‘Als Bait &amp; Tackle’ </w:t>
      </w:r>
      <w:r w:rsidR="00345229">
        <w:rPr>
          <w:sz w:val="36"/>
          <w:lang w:val="en-AU"/>
        </w:rPr>
        <w:t>shop at the ramp.</w:t>
      </w:r>
    </w:p>
    <w:p w14:paraId="196B7B29" w14:textId="77777777" w:rsidR="00345229" w:rsidRDefault="00345229" w:rsidP="00892BB9">
      <w:pPr>
        <w:rPr>
          <w:sz w:val="36"/>
          <w:lang w:val="en-AU"/>
        </w:rPr>
      </w:pPr>
    </w:p>
    <w:p w14:paraId="1A6E1EB7" w14:textId="5CA6D1EA" w:rsidR="005E6C39" w:rsidRDefault="005E6C39" w:rsidP="00892BB9">
      <w:pPr>
        <w:rPr>
          <w:sz w:val="36"/>
          <w:lang w:val="en-AU"/>
        </w:rPr>
      </w:pPr>
      <w:r>
        <w:rPr>
          <w:noProof/>
          <w:sz w:val="36"/>
        </w:rPr>
        <w:drawing>
          <wp:inline distT="0" distB="0" distL="0" distR="0" wp14:anchorId="06CFECAE" wp14:editId="4228964F">
            <wp:extent cx="5727700" cy="381825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3382BD3" w14:textId="0B3F142B" w:rsidR="00E91209" w:rsidRDefault="00E91209" w:rsidP="00E91209">
      <w:pPr>
        <w:jc w:val="center"/>
        <w:rPr>
          <w:i/>
          <w:sz w:val="36"/>
          <w:lang w:val="en-AU"/>
        </w:rPr>
      </w:pPr>
      <w:r>
        <w:rPr>
          <w:i/>
          <w:sz w:val="36"/>
          <w:lang w:val="en-AU"/>
        </w:rPr>
        <w:t xml:space="preserve">Al’s Bait &amp; Tackle </w:t>
      </w:r>
    </w:p>
    <w:p w14:paraId="3CF5F0D4" w14:textId="77777777" w:rsidR="00E91209" w:rsidRPr="00E91209" w:rsidRDefault="00E91209" w:rsidP="00E91209">
      <w:pPr>
        <w:jc w:val="center"/>
        <w:rPr>
          <w:i/>
          <w:sz w:val="36"/>
          <w:lang w:val="en-AU"/>
        </w:rPr>
      </w:pPr>
    </w:p>
    <w:p w14:paraId="54A2D1BD" w14:textId="699AA3CC" w:rsidR="00345229" w:rsidRPr="00F4732C" w:rsidRDefault="00345229" w:rsidP="00892BB9">
      <w:pPr>
        <w:rPr>
          <w:sz w:val="36"/>
          <w:lang w:val="en-AU"/>
        </w:rPr>
      </w:pPr>
      <w:r>
        <w:rPr>
          <w:sz w:val="36"/>
          <w:lang w:val="en-AU"/>
        </w:rPr>
        <w:t>Cranbourne Tackleworld on the Hwy is a en route if coming to the ramp from the north.</w:t>
      </w:r>
    </w:p>
    <w:p w14:paraId="33FD1410" w14:textId="77777777" w:rsidR="00C422F5" w:rsidRPr="00F4732C" w:rsidRDefault="00C422F5" w:rsidP="00892BB9">
      <w:pPr>
        <w:rPr>
          <w:sz w:val="36"/>
          <w:lang w:val="en-AU"/>
        </w:rPr>
      </w:pPr>
    </w:p>
    <w:p w14:paraId="0EF771E6" w14:textId="77777777" w:rsidR="00892BB9" w:rsidRPr="00F4732C" w:rsidRDefault="00892BB9" w:rsidP="00892BB9">
      <w:pPr>
        <w:rPr>
          <w:b/>
          <w:sz w:val="36"/>
          <w:lang w:val="en-AU"/>
        </w:rPr>
      </w:pPr>
      <w:r w:rsidRPr="00F4732C">
        <w:rPr>
          <w:b/>
          <w:sz w:val="36"/>
          <w:lang w:val="en-AU"/>
        </w:rPr>
        <w:t>Local Knowledge</w:t>
      </w:r>
      <w:r w:rsidRPr="00F4732C">
        <w:rPr>
          <w:b/>
          <w:sz w:val="36"/>
          <w:lang w:val="en-AU"/>
        </w:rPr>
        <w:tab/>
      </w:r>
    </w:p>
    <w:p w14:paraId="45D92DFD" w14:textId="77777777" w:rsidR="00892BB9" w:rsidRPr="00F4732C" w:rsidRDefault="00892BB9" w:rsidP="00892BB9">
      <w:pPr>
        <w:rPr>
          <w:sz w:val="36"/>
          <w:lang w:val="en-AU"/>
        </w:rPr>
      </w:pPr>
    </w:p>
    <w:p w14:paraId="79FA6932" w14:textId="101AE5D1" w:rsidR="009944C5" w:rsidRDefault="009944C5" w:rsidP="00892BB9">
      <w:pPr>
        <w:rPr>
          <w:sz w:val="36"/>
          <w:lang w:val="en-AU"/>
        </w:rPr>
      </w:pPr>
      <w:r>
        <w:rPr>
          <w:sz w:val="36"/>
          <w:lang w:val="en-AU"/>
        </w:rPr>
        <w:t>This ramp is tidal</w:t>
      </w:r>
      <w:r w:rsidR="00B910C5">
        <w:rPr>
          <w:sz w:val="36"/>
          <w:lang w:val="en-AU"/>
        </w:rPr>
        <w:t xml:space="preserve"> and can only b</w:t>
      </w:r>
      <w:r w:rsidR="00570421">
        <w:rPr>
          <w:sz w:val="36"/>
          <w:lang w:val="en-AU"/>
        </w:rPr>
        <w:t>e used up to two hours before l</w:t>
      </w:r>
      <w:r w:rsidR="00B910C5">
        <w:rPr>
          <w:sz w:val="36"/>
          <w:lang w:val="en-AU"/>
        </w:rPr>
        <w:t>ow tide or 2 hours after low tide.</w:t>
      </w:r>
    </w:p>
    <w:p w14:paraId="1781FA8A" w14:textId="77777777" w:rsidR="00E439AE" w:rsidRDefault="00E439AE" w:rsidP="00892BB9">
      <w:pPr>
        <w:rPr>
          <w:sz w:val="36"/>
          <w:lang w:val="en-AU"/>
        </w:rPr>
      </w:pPr>
    </w:p>
    <w:p w14:paraId="6467C396" w14:textId="7934D300" w:rsidR="00D34545" w:rsidRDefault="00FA7F6B" w:rsidP="00892BB9">
      <w:pPr>
        <w:rPr>
          <w:sz w:val="36"/>
          <w:lang w:val="en-AU"/>
        </w:rPr>
      </w:pPr>
      <w:r>
        <w:rPr>
          <w:sz w:val="36"/>
          <w:lang w:val="en-AU"/>
        </w:rPr>
        <w:t>The ramp itself is</w:t>
      </w:r>
      <w:r w:rsidR="00E439AE">
        <w:rPr>
          <w:sz w:val="36"/>
          <w:lang w:val="en-AU"/>
        </w:rPr>
        <w:t xml:space="preserve"> about 3.5 km from the Westernport Bay entrance accessible via a straight channel which is designated by poles but no lights.</w:t>
      </w:r>
      <w:r w:rsidR="004D435E">
        <w:rPr>
          <w:sz w:val="36"/>
          <w:lang w:val="en-AU"/>
        </w:rPr>
        <w:t xml:space="preserve">  </w:t>
      </w:r>
      <w:r w:rsidR="00B95BE4">
        <w:rPr>
          <w:sz w:val="36"/>
          <w:lang w:val="en-AU"/>
        </w:rPr>
        <w:t xml:space="preserve"> This is the shortest distance of the three ramps on the northern end of the bay.  </w:t>
      </w:r>
      <w:r w:rsidR="004D435E">
        <w:rPr>
          <w:sz w:val="36"/>
          <w:lang w:val="en-AU"/>
        </w:rPr>
        <w:t xml:space="preserve"> </w:t>
      </w:r>
      <w:r w:rsidR="00D34545">
        <w:rPr>
          <w:sz w:val="36"/>
          <w:lang w:val="en-AU"/>
        </w:rPr>
        <w:t>It i</w:t>
      </w:r>
      <w:r w:rsidR="00AA0544">
        <w:rPr>
          <w:sz w:val="36"/>
          <w:lang w:val="en-AU"/>
        </w:rPr>
        <w:t>s well protected from the wind from all directions</w:t>
      </w:r>
      <w:r w:rsidR="00F56B60">
        <w:rPr>
          <w:sz w:val="36"/>
          <w:lang w:val="en-AU"/>
        </w:rPr>
        <w:t>.</w:t>
      </w:r>
    </w:p>
    <w:p w14:paraId="566817C4" w14:textId="77777777" w:rsidR="004D435E" w:rsidRDefault="004D435E" w:rsidP="00892BB9">
      <w:pPr>
        <w:rPr>
          <w:sz w:val="36"/>
          <w:lang w:val="en-AU"/>
        </w:rPr>
      </w:pPr>
    </w:p>
    <w:p w14:paraId="7264A6B2" w14:textId="55CAE75C" w:rsidR="004D435E" w:rsidRDefault="004D435E" w:rsidP="00892BB9">
      <w:pPr>
        <w:rPr>
          <w:sz w:val="36"/>
          <w:lang w:val="en-AU"/>
        </w:rPr>
      </w:pPr>
      <w:r>
        <w:rPr>
          <w:noProof/>
          <w:sz w:val="36"/>
        </w:rPr>
        <w:drawing>
          <wp:inline distT="0" distB="0" distL="0" distR="0" wp14:anchorId="641A9A2C" wp14:editId="3E616F72">
            <wp:extent cx="5561965" cy="417147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eet-to-bay-opt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2796" cy="4172097"/>
                    </a:xfrm>
                    <a:prstGeom prst="rect">
                      <a:avLst/>
                    </a:prstGeom>
                  </pic:spPr>
                </pic:pic>
              </a:graphicData>
            </a:graphic>
          </wp:inline>
        </w:drawing>
      </w:r>
    </w:p>
    <w:p w14:paraId="2D48515E" w14:textId="367B4B1A" w:rsidR="00F56B60" w:rsidRPr="004D435E" w:rsidRDefault="004D435E" w:rsidP="004D435E">
      <w:pPr>
        <w:jc w:val="center"/>
        <w:rPr>
          <w:i/>
          <w:sz w:val="36"/>
          <w:lang w:val="en-AU"/>
        </w:rPr>
      </w:pPr>
      <w:r>
        <w:rPr>
          <w:i/>
          <w:sz w:val="36"/>
          <w:lang w:val="en-AU"/>
        </w:rPr>
        <w:t>It is almost a straight run to the northern end of Westernport Bay</w:t>
      </w:r>
    </w:p>
    <w:p w14:paraId="5304935A" w14:textId="097715A8" w:rsidR="00F56B60" w:rsidRDefault="00F56B60" w:rsidP="00892BB9">
      <w:pPr>
        <w:rPr>
          <w:sz w:val="36"/>
          <w:lang w:val="en-AU"/>
        </w:rPr>
      </w:pPr>
      <w:r>
        <w:rPr>
          <w:sz w:val="36"/>
          <w:lang w:val="en-AU"/>
        </w:rPr>
        <w:t xml:space="preserve">The ramp has three lanes, the third of which is only suitable for launching dinghies and kayaks.   This ramp is on the eastern side of the ramps and has a </w:t>
      </w:r>
      <w:r w:rsidR="00570421">
        <w:rPr>
          <w:sz w:val="36"/>
          <w:lang w:val="en-AU"/>
        </w:rPr>
        <w:t xml:space="preserve">concrete and </w:t>
      </w:r>
      <w:r>
        <w:rPr>
          <w:sz w:val="36"/>
          <w:lang w:val="en-AU"/>
        </w:rPr>
        <w:t xml:space="preserve">sand base. </w:t>
      </w:r>
    </w:p>
    <w:p w14:paraId="6B70DF4D" w14:textId="77777777" w:rsidR="00F56B60" w:rsidRDefault="00F56B60" w:rsidP="00892BB9">
      <w:pPr>
        <w:rPr>
          <w:sz w:val="36"/>
          <w:lang w:val="en-AU"/>
        </w:rPr>
      </w:pPr>
    </w:p>
    <w:p w14:paraId="27EFB234" w14:textId="039BD3EA" w:rsidR="00F56B60" w:rsidRDefault="00F56B60" w:rsidP="00892BB9">
      <w:pPr>
        <w:rPr>
          <w:sz w:val="36"/>
          <w:lang w:val="en-AU"/>
        </w:rPr>
      </w:pPr>
      <w:r>
        <w:rPr>
          <w:sz w:val="36"/>
          <w:lang w:val="en-AU"/>
        </w:rPr>
        <w:t>The two main ramps consist</w:t>
      </w:r>
      <w:r w:rsidR="00FA7F6B">
        <w:rPr>
          <w:sz w:val="36"/>
          <w:lang w:val="en-AU"/>
        </w:rPr>
        <w:t xml:space="preserve"> of corrugated concrete and </w:t>
      </w:r>
      <w:r w:rsidR="009761F8">
        <w:rPr>
          <w:sz w:val="36"/>
          <w:lang w:val="en-AU"/>
        </w:rPr>
        <w:t xml:space="preserve">are separated by </w:t>
      </w:r>
      <w:r>
        <w:rPr>
          <w:sz w:val="36"/>
          <w:lang w:val="en-AU"/>
        </w:rPr>
        <w:t>a floating pontoon which is well fendered with plastic fenders.</w:t>
      </w:r>
    </w:p>
    <w:p w14:paraId="31943FF8" w14:textId="77777777" w:rsidR="00F56B60" w:rsidRDefault="00F56B60" w:rsidP="00892BB9">
      <w:pPr>
        <w:rPr>
          <w:sz w:val="36"/>
          <w:lang w:val="en-AU"/>
        </w:rPr>
      </w:pPr>
    </w:p>
    <w:p w14:paraId="4EA8303A" w14:textId="0CFAAC98" w:rsidR="004D435E" w:rsidRDefault="00F56B60" w:rsidP="00892BB9">
      <w:pPr>
        <w:rPr>
          <w:sz w:val="36"/>
          <w:lang w:val="en-AU"/>
        </w:rPr>
      </w:pPr>
      <w:r>
        <w:rPr>
          <w:sz w:val="36"/>
          <w:lang w:val="en-AU"/>
        </w:rPr>
        <w:t xml:space="preserve">The tide </w:t>
      </w:r>
      <w:r w:rsidR="00AA0544">
        <w:rPr>
          <w:sz w:val="36"/>
          <w:lang w:val="en-AU"/>
        </w:rPr>
        <w:t xml:space="preserve">here </w:t>
      </w:r>
      <w:r>
        <w:rPr>
          <w:sz w:val="36"/>
          <w:lang w:val="en-AU"/>
        </w:rPr>
        <w:t>is reasonably strong and as a result of that and of people driving boats onto trailers, there</w:t>
      </w:r>
      <w:r w:rsidR="004D435E">
        <w:rPr>
          <w:sz w:val="36"/>
          <w:lang w:val="en-AU"/>
        </w:rPr>
        <w:t xml:space="preserve"> used to be </w:t>
      </w:r>
      <w:r>
        <w:rPr>
          <w:sz w:val="36"/>
          <w:lang w:val="en-AU"/>
        </w:rPr>
        <w:t>a hole at the end of the two ram</w:t>
      </w:r>
      <w:r w:rsidR="00DB5B5E">
        <w:rPr>
          <w:sz w:val="36"/>
          <w:lang w:val="en-AU"/>
        </w:rPr>
        <w:t>p</w:t>
      </w:r>
      <w:r>
        <w:rPr>
          <w:sz w:val="36"/>
          <w:lang w:val="en-AU"/>
        </w:rPr>
        <w:t xml:space="preserve">s which </w:t>
      </w:r>
      <w:r w:rsidR="004D435E">
        <w:rPr>
          <w:sz w:val="36"/>
          <w:lang w:val="en-AU"/>
        </w:rPr>
        <w:t>caught</w:t>
      </w:r>
      <w:r>
        <w:rPr>
          <w:sz w:val="36"/>
          <w:lang w:val="en-AU"/>
        </w:rPr>
        <w:t xml:space="preserve"> trailer wheel</w:t>
      </w:r>
      <w:r w:rsidR="004D435E">
        <w:rPr>
          <w:sz w:val="36"/>
          <w:lang w:val="en-AU"/>
        </w:rPr>
        <w:t>s if you backed too far</w:t>
      </w:r>
      <w:r>
        <w:rPr>
          <w:sz w:val="36"/>
          <w:lang w:val="en-AU"/>
        </w:rPr>
        <w:t>.</w:t>
      </w:r>
      <w:r w:rsidR="004D435E">
        <w:rPr>
          <w:sz w:val="36"/>
          <w:lang w:val="en-AU"/>
        </w:rPr>
        <w:t xml:space="preserve">   This was repaired in December 2017.</w:t>
      </w:r>
    </w:p>
    <w:p w14:paraId="2347A2F0" w14:textId="77777777" w:rsidR="00DB5B5E" w:rsidRDefault="00DB5B5E" w:rsidP="00892BB9">
      <w:pPr>
        <w:rPr>
          <w:sz w:val="36"/>
          <w:lang w:val="en-AU"/>
        </w:rPr>
      </w:pPr>
    </w:p>
    <w:p w14:paraId="58B249DA" w14:textId="69965D5B" w:rsidR="00F56B60" w:rsidRDefault="00F56B60" w:rsidP="00892BB9">
      <w:pPr>
        <w:rPr>
          <w:sz w:val="36"/>
          <w:lang w:val="en-AU"/>
        </w:rPr>
      </w:pPr>
      <w:r>
        <w:rPr>
          <w:sz w:val="36"/>
          <w:lang w:val="en-AU"/>
        </w:rPr>
        <w:t xml:space="preserve">There is also a nice park with tables, chairs and a BBQ </w:t>
      </w:r>
      <w:r w:rsidR="002E049A">
        <w:rPr>
          <w:sz w:val="36"/>
          <w:lang w:val="en-AU"/>
        </w:rPr>
        <w:t>next to the car park.</w:t>
      </w:r>
    </w:p>
    <w:p w14:paraId="0E429321" w14:textId="77777777" w:rsidR="00DB5B5E" w:rsidRDefault="00DB5B5E" w:rsidP="00892BB9">
      <w:pPr>
        <w:rPr>
          <w:sz w:val="36"/>
          <w:lang w:val="en-AU"/>
        </w:rPr>
      </w:pPr>
    </w:p>
    <w:p w14:paraId="2B130679" w14:textId="2444D087" w:rsidR="00DB5B5E" w:rsidRDefault="00DB5B5E" w:rsidP="00892BB9">
      <w:pPr>
        <w:rPr>
          <w:sz w:val="36"/>
          <w:lang w:val="en-AU"/>
        </w:rPr>
      </w:pPr>
      <w:r>
        <w:rPr>
          <w:sz w:val="36"/>
          <w:lang w:val="en-AU"/>
        </w:rPr>
        <w:t xml:space="preserve">The best advice for anyone intending to use this ramp, is to </w:t>
      </w:r>
      <w:r w:rsidR="00FA7F6B">
        <w:rPr>
          <w:sz w:val="36"/>
          <w:lang w:val="en-AU"/>
        </w:rPr>
        <w:t>speak to</w:t>
      </w:r>
      <w:r>
        <w:rPr>
          <w:sz w:val="36"/>
          <w:lang w:val="en-AU"/>
        </w:rPr>
        <w:t xml:space="preserve"> Al San</w:t>
      </w:r>
      <w:r w:rsidR="00FA7F6B">
        <w:rPr>
          <w:sz w:val="36"/>
          <w:lang w:val="en-AU"/>
        </w:rPr>
        <w:t>d</w:t>
      </w:r>
      <w:r>
        <w:rPr>
          <w:sz w:val="36"/>
          <w:lang w:val="en-AU"/>
        </w:rPr>
        <w:t>ford at Al’s Bait and Tackle and he will give you all the advice needed, including where to catch fish.</w:t>
      </w:r>
      <w:r w:rsidR="00FA7F6B">
        <w:rPr>
          <w:sz w:val="36"/>
          <w:lang w:val="en-AU"/>
        </w:rPr>
        <w:t xml:space="preserve">   You will need to call at the shop anyway to pay the parking fee.</w:t>
      </w:r>
    </w:p>
    <w:p w14:paraId="1E2E2DF6" w14:textId="77777777" w:rsidR="0069750F" w:rsidRDefault="0069750F" w:rsidP="00892BB9">
      <w:pPr>
        <w:rPr>
          <w:sz w:val="36"/>
          <w:lang w:val="en-AU"/>
        </w:rPr>
      </w:pPr>
    </w:p>
    <w:p w14:paraId="76F019ED" w14:textId="37C16C30" w:rsidR="004D435E" w:rsidRDefault="00B95BE4" w:rsidP="004D435E">
      <w:pPr>
        <w:rPr>
          <w:sz w:val="36"/>
          <w:lang w:val="en-AU"/>
        </w:rPr>
      </w:pPr>
      <w:r>
        <w:rPr>
          <w:sz w:val="36"/>
          <w:lang w:val="en-AU"/>
        </w:rPr>
        <w:t>Because the ramp is tidal, if you have to get off the bay in a hurry during the low tide period</w:t>
      </w:r>
      <w:r w:rsidR="004D435E">
        <w:rPr>
          <w:sz w:val="36"/>
          <w:lang w:val="en-AU"/>
        </w:rPr>
        <w:t xml:space="preserve"> there is a jetty </w:t>
      </w:r>
      <w:r>
        <w:rPr>
          <w:sz w:val="36"/>
          <w:lang w:val="en-AU"/>
        </w:rPr>
        <w:t xml:space="preserve">nearby </w:t>
      </w:r>
      <w:r w:rsidR="004D435E">
        <w:rPr>
          <w:sz w:val="36"/>
          <w:lang w:val="en-AU"/>
        </w:rPr>
        <w:t xml:space="preserve">at Warneet which is suitable for boats at all tides, so if you come in at the wrong time, </w:t>
      </w:r>
      <w:r>
        <w:rPr>
          <w:sz w:val="36"/>
          <w:lang w:val="en-AU"/>
        </w:rPr>
        <w:t>you will be able</w:t>
      </w:r>
      <w:r w:rsidR="004D435E">
        <w:rPr>
          <w:sz w:val="36"/>
          <w:lang w:val="en-AU"/>
        </w:rPr>
        <w:t xml:space="preserve"> to tie up to the jetty and wait</w:t>
      </w:r>
      <w:r>
        <w:rPr>
          <w:sz w:val="36"/>
          <w:lang w:val="en-AU"/>
        </w:rPr>
        <w:t xml:space="preserve"> unless everyone else has the same idea</w:t>
      </w:r>
      <w:r w:rsidR="004D435E">
        <w:rPr>
          <w:sz w:val="36"/>
          <w:lang w:val="en-AU"/>
        </w:rPr>
        <w:t>.</w:t>
      </w:r>
      <w:r>
        <w:rPr>
          <w:sz w:val="36"/>
          <w:lang w:val="en-AU"/>
        </w:rPr>
        <w:t xml:space="preserve">   </w:t>
      </w:r>
    </w:p>
    <w:p w14:paraId="3AEB7B90" w14:textId="77777777" w:rsidR="004D435E" w:rsidRDefault="004D435E" w:rsidP="00892BB9">
      <w:pPr>
        <w:rPr>
          <w:sz w:val="36"/>
          <w:lang w:val="en-AU"/>
        </w:rPr>
      </w:pPr>
    </w:p>
    <w:p w14:paraId="6CA60617" w14:textId="37979053" w:rsidR="0069750F" w:rsidRDefault="0069750F" w:rsidP="00892BB9">
      <w:pPr>
        <w:rPr>
          <w:sz w:val="36"/>
          <w:lang w:val="en-AU"/>
        </w:rPr>
      </w:pPr>
      <w:r>
        <w:rPr>
          <w:noProof/>
          <w:sz w:val="36"/>
        </w:rPr>
        <w:drawing>
          <wp:inline distT="0" distB="0" distL="0" distR="0" wp14:anchorId="4C888922" wp14:editId="4D31EF0A">
            <wp:extent cx="5727700" cy="381825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97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7CD72DA7" w14:textId="77777777" w:rsidR="006C5005" w:rsidRDefault="006C5005" w:rsidP="00892BB9">
      <w:pPr>
        <w:rPr>
          <w:sz w:val="36"/>
          <w:lang w:val="en-AU"/>
        </w:rPr>
      </w:pPr>
    </w:p>
    <w:p w14:paraId="14DC7ADB" w14:textId="77777777" w:rsidR="009761F8" w:rsidRDefault="009761F8" w:rsidP="006C5005">
      <w:pPr>
        <w:rPr>
          <w:sz w:val="36"/>
          <w:lang w:val="en-AU"/>
        </w:rPr>
      </w:pPr>
    </w:p>
    <w:p w14:paraId="3F856C29" w14:textId="34822E54" w:rsidR="00FA7F6B" w:rsidRDefault="009761F8" w:rsidP="006C5005">
      <w:pPr>
        <w:rPr>
          <w:sz w:val="36"/>
          <w:lang w:val="en-AU"/>
        </w:rPr>
      </w:pPr>
      <w:r>
        <w:rPr>
          <w:sz w:val="36"/>
          <w:lang w:val="en-AU"/>
        </w:rPr>
        <w:t xml:space="preserve">This is the best of the northern Westernport boat ramps and </w:t>
      </w:r>
      <w:r w:rsidR="00FA7F6B">
        <w:rPr>
          <w:sz w:val="36"/>
          <w:lang w:val="en-AU"/>
        </w:rPr>
        <w:t>plans are in place to upgrade the ramp so that there will be 24 hour all tide access within the next twelve months.   Pending finance and relevant approvals, this may be in place for the 2018 summer season.</w:t>
      </w:r>
    </w:p>
    <w:p w14:paraId="37AE4B0E" w14:textId="2CEF0FE7" w:rsidR="00FA7F6B" w:rsidRDefault="004D435E" w:rsidP="006C5005">
      <w:pPr>
        <w:rPr>
          <w:sz w:val="36"/>
          <w:lang w:val="en-AU"/>
        </w:rPr>
      </w:pPr>
      <w:r>
        <w:rPr>
          <w:noProof/>
          <w:sz w:val="36"/>
        </w:rPr>
        <w:drawing>
          <wp:inline distT="0" distB="0" distL="0" distR="0" wp14:anchorId="6A41D434" wp14:editId="03BBCB04">
            <wp:extent cx="5727700" cy="42957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eet-aerial-opti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08B1A5FE" w14:textId="5753DA8E" w:rsidR="004D435E" w:rsidRPr="004D435E" w:rsidRDefault="004D435E" w:rsidP="004D435E">
      <w:pPr>
        <w:jc w:val="center"/>
        <w:rPr>
          <w:i/>
          <w:color w:val="000000" w:themeColor="text1"/>
          <w:sz w:val="40"/>
          <w:lang w:val="en-AU"/>
        </w:rPr>
      </w:pPr>
      <w:r w:rsidRPr="004D435E">
        <w:rPr>
          <w:i/>
          <w:color w:val="000000" w:themeColor="text1"/>
          <w:sz w:val="40"/>
          <w:lang w:val="en-AU"/>
        </w:rPr>
        <w:t>Overview of ramp showing old slipway tracks beside it</w:t>
      </w:r>
    </w:p>
    <w:p w14:paraId="2239AD42" w14:textId="77777777" w:rsidR="004D435E" w:rsidRDefault="004D435E" w:rsidP="004D435E">
      <w:pPr>
        <w:jc w:val="center"/>
        <w:rPr>
          <w:b/>
          <w:color w:val="000000" w:themeColor="text1"/>
          <w:sz w:val="40"/>
          <w:lang w:val="en-AU"/>
        </w:rPr>
      </w:pPr>
    </w:p>
    <w:p w14:paraId="19B8885B" w14:textId="77777777" w:rsidR="004D435E" w:rsidRDefault="004D435E" w:rsidP="004D435E">
      <w:pPr>
        <w:jc w:val="center"/>
        <w:rPr>
          <w:b/>
          <w:color w:val="000000" w:themeColor="text1"/>
          <w:sz w:val="40"/>
          <w:lang w:val="en-AU"/>
        </w:rPr>
      </w:pPr>
    </w:p>
    <w:p w14:paraId="276DFB49" w14:textId="77777777" w:rsidR="004D435E" w:rsidRPr="00271A30" w:rsidRDefault="004D435E" w:rsidP="004D435E">
      <w:pPr>
        <w:jc w:val="center"/>
        <w:rPr>
          <w:b/>
          <w:color w:val="000000" w:themeColor="text1"/>
          <w:sz w:val="40"/>
          <w:lang w:val="en-AU"/>
        </w:rPr>
      </w:pPr>
      <w:r w:rsidRPr="00271A30">
        <w:rPr>
          <w:b/>
          <w:color w:val="000000" w:themeColor="text1"/>
          <w:sz w:val="40"/>
          <w:lang w:val="en-AU"/>
        </w:rPr>
        <w:t>Boat Ramp Etiquette</w:t>
      </w:r>
    </w:p>
    <w:p w14:paraId="414DE73A" w14:textId="77777777" w:rsidR="004D435E" w:rsidRPr="00271A30" w:rsidRDefault="004D435E" w:rsidP="004D435E">
      <w:pPr>
        <w:rPr>
          <w:color w:val="000000" w:themeColor="text1"/>
          <w:sz w:val="36"/>
          <w:lang w:val="en-AU"/>
        </w:rPr>
      </w:pPr>
    </w:p>
    <w:p w14:paraId="64AC6F63" w14:textId="77777777" w:rsidR="004D435E" w:rsidRPr="00271A30" w:rsidRDefault="004D435E" w:rsidP="004D435E">
      <w:pPr>
        <w:rPr>
          <w:i/>
          <w:color w:val="000000" w:themeColor="text1"/>
          <w:sz w:val="36"/>
          <w:lang w:val="en-AU"/>
        </w:rPr>
      </w:pPr>
      <w:r w:rsidRPr="00271A30">
        <w:rPr>
          <w:i/>
          <w:color w:val="000000" w:themeColor="text1"/>
          <w:sz w:val="36"/>
          <w:lang w:val="en-AU"/>
        </w:rPr>
        <w:t>To avoid ramp rage, please try and remember these basic boat ramp rule</w:t>
      </w:r>
      <w:r>
        <w:rPr>
          <w:i/>
          <w:color w:val="000000" w:themeColor="text1"/>
          <w:sz w:val="36"/>
          <w:lang w:val="en-AU"/>
        </w:rPr>
        <w:t>s when launching and retrieving:-</w:t>
      </w:r>
    </w:p>
    <w:p w14:paraId="463A2891" w14:textId="77777777" w:rsidR="004D435E" w:rsidRPr="00271A30" w:rsidRDefault="004D435E" w:rsidP="004D435E">
      <w:pPr>
        <w:rPr>
          <w:i/>
          <w:color w:val="000000" w:themeColor="text1"/>
          <w:sz w:val="36"/>
          <w:lang w:val="en-AU"/>
        </w:rPr>
      </w:pPr>
    </w:p>
    <w:p w14:paraId="40332954" w14:textId="77777777" w:rsidR="004D435E" w:rsidRPr="00271A30" w:rsidRDefault="004D435E" w:rsidP="004D435E">
      <w:pPr>
        <w:rPr>
          <w:i/>
          <w:color w:val="000000" w:themeColor="text1"/>
          <w:sz w:val="36"/>
          <w:lang w:val="en-AU"/>
        </w:rPr>
      </w:pPr>
      <w:r w:rsidRPr="00271A30">
        <w:rPr>
          <w:i/>
          <w:color w:val="000000" w:themeColor="text1"/>
          <w:sz w:val="36"/>
          <w:lang w:val="en-AU"/>
        </w:rPr>
        <w:t>Prepare your boat before you reverse onto the ramp – ie bungs in, straps off and equipment in the boat</w:t>
      </w:r>
    </w:p>
    <w:p w14:paraId="05C54F84" w14:textId="77777777" w:rsidR="004D435E" w:rsidRPr="00271A30" w:rsidRDefault="004D435E" w:rsidP="004D435E">
      <w:pPr>
        <w:rPr>
          <w:i/>
          <w:color w:val="000000" w:themeColor="text1"/>
          <w:sz w:val="36"/>
          <w:lang w:val="en-AU"/>
        </w:rPr>
      </w:pPr>
    </w:p>
    <w:p w14:paraId="7D881FD0" w14:textId="77777777" w:rsidR="004D435E" w:rsidRPr="00271A30" w:rsidRDefault="004D435E" w:rsidP="004D435E">
      <w:pPr>
        <w:rPr>
          <w:i/>
          <w:color w:val="000000" w:themeColor="text1"/>
          <w:sz w:val="36"/>
          <w:lang w:val="en-AU"/>
        </w:rPr>
      </w:pPr>
      <w:r w:rsidRPr="00271A30">
        <w:rPr>
          <w:i/>
          <w:color w:val="000000" w:themeColor="text1"/>
          <w:sz w:val="36"/>
          <w:lang w:val="en-AU"/>
        </w:rPr>
        <w:t>Beware of slippery ramps, particularly when tide is low – if you have a four wheel drive, use it.   Every year, cars are ruined when they are dragge</w:t>
      </w:r>
      <w:r>
        <w:rPr>
          <w:i/>
          <w:color w:val="000000" w:themeColor="text1"/>
          <w:sz w:val="36"/>
          <w:lang w:val="en-AU"/>
        </w:rPr>
        <w:t>d by their boats into the water during launching or retrieval.</w:t>
      </w:r>
    </w:p>
    <w:p w14:paraId="6A397CD9" w14:textId="77777777" w:rsidR="004D435E" w:rsidRPr="00271A30" w:rsidRDefault="004D435E" w:rsidP="004D435E">
      <w:pPr>
        <w:rPr>
          <w:i/>
          <w:color w:val="000000" w:themeColor="text1"/>
          <w:sz w:val="36"/>
          <w:lang w:val="en-AU"/>
        </w:rPr>
      </w:pPr>
    </w:p>
    <w:p w14:paraId="3A778EA3" w14:textId="77777777" w:rsidR="004D435E" w:rsidRDefault="004D435E" w:rsidP="004D435E">
      <w:pPr>
        <w:rPr>
          <w:i/>
          <w:color w:val="000000" w:themeColor="text1"/>
          <w:sz w:val="36"/>
          <w:lang w:val="en-AU"/>
        </w:rPr>
      </w:pPr>
      <w:r w:rsidRPr="00271A30">
        <w:rPr>
          <w:i/>
          <w:color w:val="000000" w:themeColor="text1"/>
          <w:sz w:val="36"/>
          <w:lang w:val="en-AU"/>
        </w:rPr>
        <w:t>Make sure you have plenty of fuel and your batteries are working – running out of fuel or dead batteries are the t</w:t>
      </w:r>
      <w:r>
        <w:rPr>
          <w:i/>
          <w:color w:val="000000" w:themeColor="text1"/>
          <w:sz w:val="36"/>
          <w:lang w:val="en-AU"/>
        </w:rPr>
        <w:t>wo most common reasons for boat</w:t>
      </w:r>
      <w:r w:rsidRPr="00271A30">
        <w:rPr>
          <w:i/>
          <w:color w:val="000000" w:themeColor="text1"/>
          <w:sz w:val="36"/>
          <w:lang w:val="en-AU"/>
        </w:rPr>
        <w:t>e</w:t>
      </w:r>
      <w:r>
        <w:rPr>
          <w:i/>
          <w:color w:val="000000" w:themeColor="text1"/>
          <w:sz w:val="36"/>
          <w:lang w:val="en-AU"/>
        </w:rPr>
        <w:t>r</w:t>
      </w:r>
      <w:r w:rsidRPr="00271A30">
        <w:rPr>
          <w:i/>
          <w:color w:val="000000" w:themeColor="text1"/>
          <w:sz w:val="36"/>
          <w:lang w:val="en-AU"/>
        </w:rPr>
        <w:t>s needing rescue every year.</w:t>
      </w:r>
    </w:p>
    <w:p w14:paraId="17A7DC15" w14:textId="77777777" w:rsidR="004D435E" w:rsidRDefault="004D435E" w:rsidP="004D435E">
      <w:pPr>
        <w:rPr>
          <w:i/>
          <w:color w:val="000000" w:themeColor="text1"/>
          <w:sz w:val="36"/>
          <w:lang w:val="en-AU"/>
        </w:rPr>
      </w:pPr>
    </w:p>
    <w:p w14:paraId="1DB2D571" w14:textId="77777777" w:rsidR="004D435E" w:rsidRPr="00271A30" w:rsidRDefault="004D435E" w:rsidP="004D435E">
      <w:pPr>
        <w:rPr>
          <w:i/>
          <w:color w:val="000000" w:themeColor="text1"/>
          <w:sz w:val="36"/>
          <w:lang w:val="en-AU"/>
        </w:rPr>
      </w:pPr>
      <w:r>
        <w:rPr>
          <w:i/>
          <w:color w:val="000000" w:themeColor="text1"/>
          <w:sz w:val="36"/>
          <w:lang w:val="en-AU"/>
        </w:rPr>
        <w:t>If you are going offshore and there is a facility such as Marine or Sea Rescue, Coastguard, or VMR which operates a log on and log off service, use it.</w:t>
      </w:r>
    </w:p>
    <w:p w14:paraId="493C3FF2" w14:textId="77777777" w:rsidR="004D435E" w:rsidRDefault="004D435E" w:rsidP="006C5005">
      <w:pPr>
        <w:rPr>
          <w:sz w:val="36"/>
          <w:lang w:val="en-AU"/>
        </w:rPr>
      </w:pPr>
    </w:p>
    <w:p w14:paraId="65FF4CE9" w14:textId="77777777" w:rsidR="006C5005" w:rsidRDefault="006C5005" w:rsidP="00892BB9">
      <w:pPr>
        <w:rPr>
          <w:sz w:val="36"/>
          <w:lang w:val="en-AU"/>
        </w:rPr>
      </w:pPr>
    </w:p>
    <w:sectPr w:rsidR="006C5005" w:rsidSect="00847697">
      <w:headerReference w:type="even" r:id="rId13"/>
      <w:headerReference w:type="default" r:id="rId14"/>
      <w:footerReference w:type="default" r:id="rId15"/>
      <w:headerReference w:type="firs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12D60" w14:textId="77777777" w:rsidR="00B51DF6" w:rsidRDefault="00B51DF6" w:rsidP="00D1363A">
      <w:r>
        <w:separator/>
      </w:r>
    </w:p>
  </w:endnote>
  <w:endnote w:type="continuationSeparator" w:id="0">
    <w:p w14:paraId="14ECB67F" w14:textId="77777777" w:rsidR="00B51DF6" w:rsidRDefault="00B51DF6" w:rsidP="00D1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2B1726" w14:textId="77777777" w:rsidR="004D435E" w:rsidRDefault="004D435E" w:rsidP="004D435E">
    <w:pPr>
      <w:pStyle w:val="Header"/>
      <w:pBdr>
        <w:top w:val="single" w:sz="6" w:space="10" w:color="5B9BD5" w:themeColor="accent1"/>
      </w:pBdr>
      <w:spacing w:before="240"/>
      <w:jc w:val="center"/>
      <w:rPr>
        <w:color w:val="5B9BD5" w:themeColor="accent1"/>
      </w:rPr>
    </w:pPr>
    <w:r>
      <w:rPr>
        <w:noProof/>
        <w:color w:val="5B9BD5" w:themeColor="accent1"/>
      </w:rPr>
      <w:drawing>
        <wp:inline distT="0" distB="0" distL="0" distR="0" wp14:anchorId="0973612D" wp14:editId="2A63A2C3">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0723F4CF" w14:textId="7341B4E0" w:rsidR="004D435E" w:rsidRPr="00E605B7" w:rsidRDefault="004D435E" w:rsidP="004D435E">
    <w:pPr>
      <w:pStyle w:val="Header"/>
      <w:pBdr>
        <w:top w:val="single" w:sz="6" w:space="10" w:color="5B9BD5" w:themeColor="accent1"/>
      </w:pBdr>
      <w:spacing w:before="240"/>
      <w:jc w:val="right"/>
      <w:rPr>
        <w:color w:val="5B9BD5" w:themeColor="accent1"/>
      </w:rPr>
    </w:pPr>
    <w:r>
      <w:rPr>
        <w:color w:val="5B9BD5" w:themeColor="accent1"/>
      </w:rPr>
      <w:t>CREATED   2</w:t>
    </w:r>
    <w:r>
      <w:rPr>
        <w:color w:val="5B9BD5" w:themeColor="accent1"/>
      </w:rPr>
      <w:t>/</w:t>
    </w:r>
    <w:r>
      <w:rPr>
        <w:color w:val="5B9BD5" w:themeColor="accent1"/>
      </w:rPr>
      <w:t>09</w:t>
    </w:r>
    <w:r>
      <w:rPr>
        <w:color w:val="5B9BD5" w:themeColor="accent1"/>
      </w:rPr>
      <w:t>/2017</w:t>
    </w:r>
    <w:r>
      <w:rPr>
        <w:color w:val="5B9BD5" w:themeColor="accent1"/>
      </w:rPr>
      <w:tab/>
    </w:r>
    <w:r>
      <w:rPr>
        <w:color w:val="5B9BD5" w:themeColor="accent1"/>
      </w:rPr>
      <w:tab/>
    </w:r>
    <w:r>
      <w:rPr>
        <w:color w:val="5B9BD5" w:themeColor="accent1"/>
      </w:rPr>
      <w:fldChar w:fldCharType="begin"/>
    </w:r>
    <w:r>
      <w:rPr>
        <w:color w:val="5B9BD5" w:themeColor="accent1"/>
      </w:rPr>
      <w:instrText xml:space="preserve"> PAGE  \* MERGEFORMAT </w:instrText>
    </w:r>
    <w:r>
      <w:rPr>
        <w:color w:val="5B9BD5" w:themeColor="accent1"/>
      </w:rPr>
      <w:fldChar w:fldCharType="separate"/>
    </w:r>
    <w:r w:rsidR="00B51DF6">
      <w:rPr>
        <w:noProof/>
        <w:color w:val="5B9BD5" w:themeColor="accent1"/>
      </w:rPr>
      <w:t>1</w:t>
    </w:r>
    <w:r>
      <w:rPr>
        <w:color w:val="5B9BD5" w:themeColor="accent1"/>
      </w:rPr>
      <w:fldChar w:fldCharType="end"/>
    </w:r>
  </w:p>
  <w:p w14:paraId="61644045" w14:textId="77777777" w:rsidR="00CE743B" w:rsidRDefault="00CE74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D34BB" w14:textId="77777777" w:rsidR="00B51DF6" w:rsidRDefault="00B51DF6" w:rsidP="00D1363A">
      <w:r>
        <w:separator/>
      </w:r>
    </w:p>
  </w:footnote>
  <w:footnote w:type="continuationSeparator" w:id="0">
    <w:p w14:paraId="6CC49E1D" w14:textId="77777777" w:rsidR="00B51DF6" w:rsidRDefault="00B51DF6" w:rsidP="00D13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CFFC1" w14:textId="77777777" w:rsidR="00D1363A" w:rsidRDefault="00B51DF6">
    <w:pPr>
      <w:pStyle w:val="Header"/>
    </w:pPr>
    <w:r>
      <w:rPr>
        <w:noProof/>
      </w:rPr>
      <w:pict w14:anchorId="144C7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0;height:0;z-index:-251654144;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5508D8F0">
        <v:shape id="WordPictureWatermark2" o:spid="_x0000_s2050" type="#_x0000_t75" style="position:absolute;margin-left:0;margin-top:0;width:0;height:0;z-index:-251657216;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5A8AB3" w14:textId="28DCC9E6" w:rsidR="00CE743B" w:rsidRPr="00CE743B" w:rsidRDefault="00CE743B">
    <w:pPr>
      <w:pStyle w:val="Header"/>
      <w:rPr>
        <w:b/>
        <w:color w:val="2E74B5" w:themeColor="accent1" w:themeShade="BF"/>
        <w:sz w:val="40"/>
      </w:rPr>
    </w:pPr>
    <w:r w:rsidRPr="00CE743B">
      <w:rPr>
        <w:b/>
        <w:color w:val="2E74B5" w:themeColor="accent1" w:themeShade="BF"/>
        <w:sz w:val="40"/>
      </w:rPr>
      <w:t xml:space="preserve">BOATING DOWNUNDER BOAT RAMP </w:t>
    </w:r>
    <w:r w:rsidR="00BC2C6D">
      <w:rPr>
        <w:b/>
        <w:color w:val="2E74B5" w:themeColor="accent1" w:themeShade="BF"/>
        <w:sz w:val="40"/>
      </w:rPr>
      <w:t>REPORT</w:t>
    </w:r>
  </w:p>
  <w:p w14:paraId="6887DADA" w14:textId="77777777" w:rsidR="00D1363A" w:rsidRDefault="00D136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7028EE" w14:textId="77777777" w:rsidR="00D1363A" w:rsidRDefault="00B51DF6">
    <w:pPr>
      <w:pStyle w:val="Header"/>
    </w:pPr>
    <w:r>
      <w:rPr>
        <w:noProof/>
      </w:rPr>
      <w:pict w14:anchorId="4526E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0;height:0;z-index:-251653120;mso-wrap-edited:f;mso-position-horizontal:center;mso-position-horizontal-relative:margin;mso-position-vertical:center;mso-position-vertical-relative:margin" wrapcoords="1 1 1 1 1 1 1 1 1 1">
          <v:imagedata gain="19661f" blacklevel="22938f"/>
          <w10:wrap anchorx="margin" anchory="margin"/>
        </v:shape>
      </w:pict>
    </w:r>
    <w:r>
      <w:rPr>
        <w:noProof/>
      </w:rPr>
      <w:pict w14:anchorId="7F91D705">
        <v:shape id="WordPictureWatermark3" o:spid="_x0000_s2051" type="#_x0000_t75" style="position:absolute;margin-left:0;margin-top:0;width:0;height:0;z-index:-251656192;mso-wrap-edited:f;mso-position-horizontal:center;mso-position-horizontal-relative:margin;mso-position-vertical:center;mso-position-vertical-relative:margin" wrapcoords="1 1 1 1 1 1 1 1 1 1">
          <v:imagedat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isplayBackgroundShape/>
  <w:attachedTemplate r:id="rId1"/>
  <w:documentProtection w:edit="forms" w:enforcement="1"/>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3B"/>
    <w:rsid w:val="00003162"/>
    <w:rsid w:val="0003640B"/>
    <w:rsid w:val="000D03F3"/>
    <w:rsid w:val="000D276F"/>
    <w:rsid w:val="001F720E"/>
    <w:rsid w:val="002E049A"/>
    <w:rsid w:val="00314126"/>
    <w:rsid w:val="00345229"/>
    <w:rsid w:val="003A498F"/>
    <w:rsid w:val="004242F8"/>
    <w:rsid w:val="00444492"/>
    <w:rsid w:val="004A3F0C"/>
    <w:rsid w:val="004D435E"/>
    <w:rsid w:val="00542741"/>
    <w:rsid w:val="00570421"/>
    <w:rsid w:val="00593360"/>
    <w:rsid w:val="005935B9"/>
    <w:rsid w:val="005A7337"/>
    <w:rsid w:val="005B5922"/>
    <w:rsid w:val="005E6C39"/>
    <w:rsid w:val="00623EC8"/>
    <w:rsid w:val="006314D8"/>
    <w:rsid w:val="006637B7"/>
    <w:rsid w:val="00687A4F"/>
    <w:rsid w:val="00690C96"/>
    <w:rsid w:val="0069750F"/>
    <w:rsid w:val="006C5005"/>
    <w:rsid w:val="00703C83"/>
    <w:rsid w:val="00754372"/>
    <w:rsid w:val="008330FA"/>
    <w:rsid w:val="00847697"/>
    <w:rsid w:val="00851713"/>
    <w:rsid w:val="00854E8D"/>
    <w:rsid w:val="00892BB9"/>
    <w:rsid w:val="009761F8"/>
    <w:rsid w:val="009944C5"/>
    <w:rsid w:val="00A36968"/>
    <w:rsid w:val="00A928FD"/>
    <w:rsid w:val="00AA0544"/>
    <w:rsid w:val="00AB576C"/>
    <w:rsid w:val="00AC15C0"/>
    <w:rsid w:val="00AC4DE0"/>
    <w:rsid w:val="00AD6FA5"/>
    <w:rsid w:val="00B35B88"/>
    <w:rsid w:val="00B365CC"/>
    <w:rsid w:val="00B51DF6"/>
    <w:rsid w:val="00B70043"/>
    <w:rsid w:val="00B910C5"/>
    <w:rsid w:val="00B95BE4"/>
    <w:rsid w:val="00BC0851"/>
    <w:rsid w:val="00BC2C6D"/>
    <w:rsid w:val="00C213BA"/>
    <w:rsid w:val="00C33C59"/>
    <w:rsid w:val="00C422F5"/>
    <w:rsid w:val="00C55F09"/>
    <w:rsid w:val="00C915C1"/>
    <w:rsid w:val="00CE743B"/>
    <w:rsid w:val="00D1363A"/>
    <w:rsid w:val="00D27ABC"/>
    <w:rsid w:val="00D34545"/>
    <w:rsid w:val="00D6294E"/>
    <w:rsid w:val="00DB5B5E"/>
    <w:rsid w:val="00DE114C"/>
    <w:rsid w:val="00E3755E"/>
    <w:rsid w:val="00E439AE"/>
    <w:rsid w:val="00E662BC"/>
    <w:rsid w:val="00E7178B"/>
    <w:rsid w:val="00E86ECF"/>
    <w:rsid w:val="00E91209"/>
    <w:rsid w:val="00F12731"/>
    <w:rsid w:val="00F4732C"/>
    <w:rsid w:val="00F56B60"/>
    <w:rsid w:val="00FA7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8FCEB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0E"/>
    <w:pPr>
      <w:ind w:left="720"/>
      <w:contextualSpacing/>
    </w:pPr>
  </w:style>
  <w:style w:type="paragraph" w:styleId="Header">
    <w:name w:val="header"/>
    <w:basedOn w:val="Normal"/>
    <w:link w:val="HeaderChar"/>
    <w:uiPriority w:val="99"/>
    <w:unhideWhenUsed/>
    <w:rsid w:val="00D1363A"/>
    <w:pPr>
      <w:tabs>
        <w:tab w:val="center" w:pos="4513"/>
        <w:tab w:val="right" w:pos="9026"/>
      </w:tabs>
    </w:pPr>
  </w:style>
  <w:style w:type="character" w:customStyle="1" w:styleId="HeaderChar">
    <w:name w:val="Header Char"/>
    <w:basedOn w:val="DefaultParagraphFont"/>
    <w:link w:val="Header"/>
    <w:uiPriority w:val="99"/>
    <w:rsid w:val="00D1363A"/>
  </w:style>
  <w:style w:type="paragraph" w:styleId="Footer">
    <w:name w:val="footer"/>
    <w:basedOn w:val="Normal"/>
    <w:link w:val="FooterChar"/>
    <w:uiPriority w:val="99"/>
    <w:unhideWhenUsed/>
    <w:rsid w:val="00D1363A"/>
    <w:pPr>
      <w:tabs>
        <w:tab w:val="center" w:pos="4513"/>
        <w:tab w:val="right" w:pos="9026"/>
      </w:tabs>
    </w:pPr>
  </w:style>
  <w:style w:type="character" w:customStyle="1" w:styleId="FooterChar">
    <w:name w:val="Footer Char"/>
    <w:basedOn w:val="DefaultParagraphFont"/>
    <w:link w:val="Footer"/>
    <w:uiPriority w:val="99"/>
    <w:rsid w:val="00D13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943857">
      <w:bodyDiv w:val="1"/>
      <w:marLeft w:val="0"/>
      <w:marRight w:val="0"/>
      <w:marTop w:val="0"/>
      <w:marBottom w:val="0"/>
      <w:divBdr>
        <w:top w:val="none" w:sz="0" w:space="0" w:color="auto"/>
        <w:left w:val="none" w:sz="0" w:space="0" w:color="auto"/>
        <w:bottom w:val="none" w:sz="0" w:space="0" w:color="auto"/>
        <w:right w:val="none" w:sz="0" w:space="0" w:color="auto"/>
      </w:divBdr>
    </w:div>
    <w:div w:id="396436930">
      <w:bodyDiv w:val="1"/>
      <w:marLeft w:val="0"/>
      <w:marRight w:val="0"/>
      <w:marTop w:val="0"/>
      <w:marBottom w:val="0"/>
      <w:divBdr>
        <w:top w:val="none" w:sz="0" w:space="0" w:color="auto"/>
        <w:left w:val="none" w:sz="0" w:space="0" w:color="auto"/>
        <w:bottom w:val="none" w:sz="0" w:space="0" w:color="auto"/>
        <w:right w:val="none" w:sz="0" w:space="0" w:color="auto"/>
      </w:divBdr>
    </w:div>
    <w:div w:id="1194343743">
      <w:bodyDiv w:val="1"/>
      <w:marLeft w:val="0"/>
      <w:marRight w:val="0"/>
      <w:marTop w:val="0"/>
      <w:marBottom w:val="0"/>
      <w:divBdr>
        <w:top w:val="none" w:sz="0" w:space="0" w:color="auto"/>
        <w:left w:val="none" w:sz="0" w:space="0" w:color="auto"/>
        <w:bottom w:val="none" w:sz="0" w:space="0" w:color="auto"/>
        <w:right w:val="none" w:sz="0" w:space="0" w:color="auto"/>
      </w:divBdr>
    </w:div>
    <w:div w:id="12604558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corf/Dropbox/Boat%20Ram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Boat Ramp Template.dotx</Template>
  <TotalTime>38</TotalTime>
  <Pages>8</Pages>
  <Words>829</Words>
  <Characters>3642</Characters>
  <Application>Microsoft Macintosh Word</Application>
  <DocSecurity>0</DocSecurity>
  <Lines>140</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4423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Caulfield</dc:creator>
  <cp:keywords/>
  <dc:description/>
  <cp:lastModifiedBy>Mark Caulfield</cp:lastModifiedBy>
  <cp:revision>10</cp:revision>
  <dcterms:created xsi:type="dcterms:W3CDTF">2017-04-15T02:08:00Z</dcterms:created>
  <dcterms:modified xsi:type="dcterms:W3CDTF">2018-01-12T06:11:00Z</dcterms:modified>
  <cp:category/>
</cp:coreProperties>
</file>